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E9846D" w14:textId="45F81893" w:rsidR="00F87859" w:rsidRPr="009230C4" w:rsidRDefault="0085446E" w:rsidP="00F87859">
      <w:r w:rsidRPr="009230C4">
        <w:rPr>
          <w:noProof/>
        </w:rPr>
        <w:drawing>
          <wp:anchor distT="0" distB="0" distL="114300" distR="114300" simplePos="0" relativeHeight="251811840" behindDoc="0" locked="0" layoutInCell="1" allowOverlap="1" wp14:anchorId="0410065B" wp14:editId="5209802A">
            <wp:simplePos x="0" y="0"/>
            <wp:positionH relativeFrom="column">
              <wp:posOffset>3310255</wp:posOffset>
            </wp:positionH>
            <wp:positionV relativeFrom="paragraph">
              <wp:posOffset>-156808</wp:posOffset>
            </wp:positionV>
            <wp:extent cx="2552065" cy="1216660"/>
            <wp:effectExtent l="0" t="0" r="0" b="0"/>
            <wp:wrapNone/>
            <wp:docPr id="5" name="Picture 5" descr="Fair Way logo&#10;&#10;&quot;Fair Way&quot; written on the left-hand side and &quot;kai tau your experts in dispute resolution&quot; on the right-hand si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air Way logo&#10;&#10;&quot;Fair Way&quot; written on the left-hand side and &quot;kai tau your experts in dispute resolution&quot; on the right-hand side 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0C4">
        <w:rPr>
          <w:noProof/>
        </w:rPr>
        <w:drawing>
          <wp:anchor distT="0" distB="0" distL="114300" distR="114300" simplePos="0" relativeHeight="251810816" behindDoc="0" locked="0" layoutInCell="1" allowOverlap="1" wp14:anchorId="1DEE83C2" wp14:editId="0F02BD08">
            <wp:simplePos x="0" y="0"/>
            <wp:positionH relativeFrom="margin">
              <wp:posOffset>-16933</wp:posOffset>
            </wp:positionH>
            <wp:positionV relativeFrom="page">
              <wp:posOffset>1066376</wp:posOffset>
            </wp:positionV>
            <wp:extent cx="2715260" cy="696595"/>
            <wp:effectExtent l="0" t="0" r="8890" b="8255"/>
            <wp:wrapNone/>
            <wp:docPr id="90570962" name="Picture 90570962" descr="Ngā Amuamu Tauira Study Complaints logo with green logo mark on the right of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0962" name="Picture 90570962" descr="Ngā Amuamu Tauira Study Complaints logo with green logo mark on the right of tex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A0D7C" w14:textId="4D72BE37" w:rsidR="00F87859" w:rsidRPr="009230C4" w:rsidRDefault="00F87859" w:rsidP="00F87859"/>
    <w:p w14:paraId="25341741" w14:textId="2A1CCB00" w:rsidR="00F87859" w:rsidRPr="009230C4" w:rsidRDefault="00F87859" w:rsidP="00F87859">
      <w:pPr>
        <w:spacing w:after="240"/>
        <w:jc w:val="center"/>
      </w:pPr>
      <w:r w:rsidRPr="009230C4">
        <w:t xml:space="preserve"> </w:t>
      </w:r>
    </w:p>
    <w:p w14:paraId="5A6CDDD9" w14:textId="77777777" w:rsidR="00F87859" w:rsidRPr="009230C4" w:rsidRDefault="00F87859" w:rsidP="00F87859"/>
    <w:p w14:paraId="4B26487E" w14:textId="77777777" w:rsidR="009C7D4D" w:rsidRDefault="0085446E" w:rsidP="00E5062F">
      <w:pPr>
        <w:pStyle w:val="Title"/>
        <w:jc w:val="center"/>
      </w:pPr>
      <w:r w:rsidRPr="009230C4">
        <w:t xml:space="preserve">Fact </w:t>
      </w:r>
      <w:r w:rsidR="005E06FB">
        <w:t>s</w:t>
      </w:r>
      <w:r w:rsidRPr="009230C4">
        <w:t xml:space="preserve">heet </w:t>
      </w:r>
      <w:r w:rsidR="005E06FB">
        <w:t>about</w:t>
      </w:r>
      <w:r w:rsidR="009C7D4D">
        <w:t xml:space="preserve"> </w:t>
      </w:r>
    </w:p>
    <w:p w14:paraId="3089F2E1" w14:textId="77777777" w:rsidR="009C7D4D" w:rsidRDefault="0085446E" w:rsidP="00E5062F">
      <w:pPr>
        <w:pStyle w:val="Title"/>
        <w:jc w:val="center"/>
      </w:pPr>
      <w:r w:rsidRPr="009230C4">
        <w:t>Study Complaints</w:t>
      </w:r>
      <w:r w:rsidR="0031299E" w:rsidRPr="009230C4">
        <w:t xml:space="preserve"> </w:t>
      </w:r>
      <w:r w:rsidR="009C7D4D" w:rsidRPr="009C7D4D">
        <w:sym w:font="Symbol" w:char="F0E7"/>
      </w:r>
    </w:p>
    <w:p w14:paraId="725A701A" w14:textId="01EE5D9D" w:rsidR="00887F23" w:rsidRPr="009230C4" w:rsidRDefault="0085446E" w:rsidP="00E5062F">
      <w:pPr>
        <w:pStyle w:val="Title"/>
        <w:jc w:val="center"/>
      </w:pPr>
      <w:r w:rsidRPr="009230C4">
        <w:t>Ngā Amuamu Tauira</w:t>
      </w:r>
    </w:p>
    <w:p w14:paraId="128B9101" w14:textId="6A95146E" w:rsidR="00887F23" w:rsidRPr="009230C4" w:rsidRDefault="0057610C" w:rsidP="00F147AC">
      <w:pPr>
        <w:pStyle w:val="Title"/>
      </w:pPr>
      <w:r w:rsidRPr="00393993">
        <w:rPr>
          <w:noProof/>
        </w:rPr>
        <w:drawing>
          <wp:anchor distT="0" distB="0" distL="114300" distR="114300" simplePos="0" relativeHeight="251940864" behindDoc="0" locked="0" layoutInCell="1" allowOverlap="1" wp14:anchorId="1CA37734" wp14:editId="4C99768D">
            <wp:simplePos x="0" y="0"/>
            <wp:positionH relativeFrom="column">
              <wp:posOffset>527125</wp:posOffset>
            </wp:positionH>
            <wp:positionV relativeFrom="paragraph">
              <wp:posOffset>485999</wp:posOffset>
            </wp:positionV>
            <wp:extent cx="4431701" cy="2947596"/>
            <wp:effectExtent l="0" t="0" r="6985" b="0"/>
            <wp:wrapNone/>
            <wp:docPr id="1017060840" name="Picture 1" descr="Young person/student sitting in front of lapto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60840" name="Picture 1" descr="Young person/student sitting in front of lapto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01" cy="294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69B13" w14:textId="69B4CC81" w:rsidR="00887F23" w:rsidRPr="009230C4" w:rsidRDefault="00887F23" w:rsidP="00F147AC">
      <w:pPr>
        <w:pStyle w:val="Title"/>
      </w:pPr>
    </w:p>
    <w:p w14:paraId="22B7D4DD" w14:textId="0B3633DB" w:rsidR="00887F23" w:rsidRPr="009230C4" w:rsidRDefault="00887F23" w:rsidP="00F147AC">
      <w:pPr>
        <w:pStyle w:val="Title"/>
      </w:pPr>
    </w:p>
    <w:p w14:paraId="016DD52A" w14:textId="0C1A5990" w:rsidR="00887F23" w:rsidRPr="009230C4" w:rsidRDefault="00887F23" w:rsidP="00F147AC">
      <w:pPr>
        <w:pStyle w:val="Title"/>
      </w:pPr>
    </w:p>
    <w:p w14:paraId="6D976C8B" w14:textId="4879809E" w:rsidR="00F87859" w:rsidRPr="009230C4" w:rsidRDefault="0085446E" w:rsidP="00BF5DDC">
      <w:pPr>
        <w:pStyle w:val="Datepublished"/>
      </w:pPr>
      <w:r w:rsidRPr="009230C4">
        <w:rPr>
          <w:noProof/>
        </w:rPr>
        <w:drawing>
          <wp:anchor distT="0" distB="0" distL="114300" distR="114300" simplePos="0" relativeHeight="251654144" behindDoc="0" locked="0" layoutInCell="1" allowOverlap="1" wp14:anchorId="3AAFB7C7" wp14:editId="28CA2394">
            <wp:simplePos x="0" y="0"/>
            <wp:positionH relativeFrom="margin">
              <wp:posOffset>4892040</wp:posOffset>
            </wp:positionH>
            <wp:positionV relativeFrom="page">
              <wp:posOffset>8462772</wp:posOffset>
            </wp:positionV>
            <wp:extent cx="1108427" cy="1664192"/>
            <wp:effectExtent l="0" t="0" r="0" b="0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427" cy="1664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 w:rsidRPr="009230C4">
        <w:br/>
        <w:t xml:space="preserve"> </w:t>
      </w:r>
      <w:r w:rsidR="00570380" w:rsidRPr="009230C4">
        <w:br/>
      </w:r>
      <w:r w:rsidR="00AF7F65" w:rsidRPr="009230C4">
        <w:br/>
      </w:r>
      <w:r w:rsidR="00570380" w:rsidRPr="009230C4">
        <w:br/>
      </w:r>
      <w:r w:rsidR="00887F23" w:rsidRPr="009230C4">
        <w:t xml:space="preserve">Published: </w:t>
      </w:r>
      <w:r w:rsidR="000A36C9">
        <w:t>April</w:t>
      </w:r>
      <w:r w:rsidRPr="009230C4">
        <w:t xml:space="preserve"> 2024</w:t>
      </w:r>
    </w:p>
    <w:p w14:paraId="652C0ADA" w14:textId="63E22BA6" w:rsidR="00570380" w:rsidRPr="009230C4" w:rsidRDefault="00F87859" w:rsidP="00400080">
      <w:pPr>
        <w:pStyle w:val="Heading1"/>
      </w:pPr>
      <w:r w:rsidRPr="009230C4">
        <w:br w:type="page"/>
      </w:r>
      <w:r w:rsidR="00124EA8" w:rsidRPr="009230C4">
        <w:lastRenderedPageBreak/>
        <w:t xml:space="preserve">About </w:t>
      </w:r>
      <w:r w:rsidR="009C7D4D">
        <w:br/>
      </w:r>
      <w:r w:rsidR="00400080" w:rsidRPr="009230C4">
        <w:t>Study Complaints</w:t>
      </w:r>
      <w:r w:rsidR="00400080" w:rsidRPr="009C7D4D">
        <w:t xml:space="preserve"> </w:t>
      </w:r>
      <w:r w:rsidR="009C7D4D" w:rsidRPr="009C7D4D">
        <w:sym w:font="Symbol" w:char="F0E7"/>
      </w:r>
      <w:r w:rsidR="00400080" w:rsidRPr="009230C4">
        <w:t>Ngā Amuamu Tauira</w:t>
      </w:r>
    </w:p>
    <w:p w14:paraId="65A94A66" w14:textId="0392D693" w:rsidR="00D852B6" w:rsidRPr="009230C4" w:rsidRDefault="00D852B6" w:rsidP="00124EA8"/>
    <w:p w14:paraId="07F198B1" w14:textId="333E69AB" w:rsidR="00400080" w:rsidRPr="009230C4" w:rsidRDefault="0057610C" w:rsidP="00124EA8">
      <w:r w:rsidRPr="009230C4">
        <w:rPr>
          <w:noProof/>
        </w:rPr>
        <w:drawing>
          <wp:anchor distT="0" distB="0" distL="114300" distR="114300" simplePos="0" relativeHeight="251905024" behindDoc="0" locked="0" layoutInCell="1" allowOverlap="1" wp14:anchorId="13872477" wp14:editId="036D3B3F">
            <wp:simplePos x="0" y="0"/>
            <wp:positionH relativeFrom="margin">
              <wp:posOffset>-172085</wp:posOffset>
            </wp:positionH>
            <wp:positionV relativeFrom="paragraph">
              <wp:posOffset>362062</wp:posOffset>
            </wp:positionV>
            <wp:extent cx="1581375" cy="1454852"/>
            <wp:effectExtent l="0" t="0" r="0" b="0"/>
            <wp:wrapNone/>
            <wp:docPr id="124857347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7347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75" cy="145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046FF" w14:textId="7B0C9E2D" w:rsidR="00977EDD" w:rsidRPr="009230C4" w:rsidRDefault="00EF5BBD" w:rsidP="004608C8">
      <w:pPr>
        <w:tabs>
          <w:tab w:val="left" w:pos="7048"/>
        </w:tabs>
      </w:pPr>
      <w:r w:rsidRPr="009230C4">
        <w:t>In this document</w:t>
      </w:r>
      <w:r w:rsidR="00977EDD" w:rsidRPr="009230C4">
        <w:t>:</w:t>
      </w:r>
      <w:r w:rsidR="004608C8" w:rsidRPr="009230C4">
        <w:tab/>
      </w:r>
    </w:p>
    <w:p w14:paraId="30B43313" w14:textId="0F399526" w:rsidR="00EF5BBD" w:rsidRPr="009230C4" w:rsidRDefault="00EF5BBD" w:rsidP="008A43F5">
      <w:pPr>
        <w:pStyle w:val="Listtoplevel"/>
      </w:pPr>
      <w:r w:rsidRPr="009230C4">
        <w:t xml:space="preserve">Study </w:t>
      </w:r>
      <w:r w:rsidR="008746F8">
        <w:t>C</w:t>
      </w:r>
      <w:r w:rsidRPr="009230C4">
        <w:t xml:space="preserve">omplaints </w:t>
      </w:r>
      <w:r w:rsidR="009C7D4D" w:rsidRPr="009C7D4D">
        <w:rPr>
          <w:b/>
          <w:bCs/>
        </w:rPr>
        <w:sym w:font="Symbol" w:char="F0E7"/>
      </w:r>
      <w:r w:rsidRPr="009230C4">
        <w:t xml:space="preserve">Ngā </w:t>
      </w:r>
      <w:r w:rsidR="00632AA9">
        <w:t>A</w:t>
      </w:r>
      <w:r w:rsidRPr="009230C4">
        <w:t xml:space="preserve">muamu </w:t>
      </w:r>
      <w:r w:rsidR="00632AA9">
        <w:t>T</w:t>
      </w:r>
      <w:r w:rsidRPr="009230C4">
        <w:t xml:space="preserve">auira will be called </w:t>
      </w:r>
      <w:r w:rsidRPr="00393993">
        <w:rPr>
          <w:b/>
          <w:bCs/>
        </w:rPr>
        <w:t>Study Complaints</w:t>
      </w:r>
    </w:p>
    <w:p w14:paraId="53C879B6" w14:textId="23404F81" w:rsidR="00977EDD" w:rsidRPr="009230C4" w:rsidRDefault="0057610C" w:rsidP="008A43F5">
      <w:pPr>
        <w:pStyle w:val="Listtoplevel"/>
      </w:pPr>
      <w:r w:rsidRPr="009230C4">
        <w:drawing>
          <wp:anchor distT="0" distB="0" distL="114300" distR="114300" simplePos="0" relativeHeight="251830272" behindDoc="0" locked="0" layoutInCell="1" allowOverlap="1" wp14:anchorId="67F3280E" wp14:editId="67359E31">
            <wp:simplePos x="0" y="0"/>
            <wp:positionH relativeFrom="margin">
              <wp:posOffset>-348951</wp:posOffset>
            </wp:positionH>
            <wp:positionV relativeFrom="page">
              <wp:posOffset>4687570</wp:posOffset>
            </wp:positionV>
            <wp:extent cx="2349795" cy="602836"/>
            <wp:effectExtent l="0" t="0" r="0" b="6985"/>
            <wp:wrapNone/>
            <wp:docPr id="742798122" name="Picture 742798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98122" name="Picture 742798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795" cy="602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1DB" w:rsidRPr="009230C4">
        <w:t>t</w:t>
      </w:r>
      <w:r w:rsidR="00977EDD" w:rsidRPr="009230C4">
        <w:t xml:space="preserve">he word </w:t>
      </w:r>
      <w:r w:rsidR="00977EDD" w:rsidRPr="00557926">
        <w:rPr>
          <w:b/>
          <w:bCs/>
        </w:rPr>
        <w:t>we</w:t>
      </w:r>
      <w:r w:rsidR="00977EDD" w:rsidRPr="009230C4">
        <w:t xml:space="preserve"> means Study </w:t>
      </w:r>
      <w:r>
        <w:t>C</w:t>
      </w:r>
      <w:r w:rsidR="00977EDD" w:rsidRPr="009230C4">
        <w:t xml:space="preserve">omplaints. </w:t>
      </w:r>
    </w:p>
    <w:p w14:paraId="14A06B69" w14:textId="34D98CA8" w:rsidR="00EF5BBD" w:rsidRPr="009230C4" w:rsidRDefault="00EF5BBD" w:rsidP="00400080"/>
    <w:p w14:paraId="249AE7C7" w14:textId="3D97300E" w:rsidR="00EF5BBD" w:rsidRPr="009230C4" w:rsidRDefault="00557926" w:rsidP="00400080">
      <w:r w:rsidRPr="009230C4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0DDB3506" wp14:editId="211E5468">
                <wp:simplePos x="0" y="0"/>
                <wp:positionH relativeFrom="margin">
                  <wp:posOffset>2184400</wp:posOffset>
                </wp:positionH>
                <wp:positionV relativeFrom="paragraph">
                  <wp:posOffset>222885</wp:posOffset>
                </wp:positionV>
                <wp:extent cx="3666067" cy="2222500"/>
                <wp:effectExtent l="0" t="0" r="0" b="6350"/>
                <wp:wrapNone/>
                <wp:docPr id="1149493593" name="Rectangle 1149493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067" cy="2222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6AE53" id="Rectangle 1149493593" o:spid="_x0000_s1026" style="position:absolute;margin-left:172pt;margin-top:17.55pt;width:288.65pt;height:175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5BEAE311" w14:textId="516D7641" w:rsidR="000C27A6" w:rsidRPr="009230C4" w:rsidRDefault="0057610C" w:rsidP="00400080">
      <w:r w:rsidRPr="00393993">
        <w:rPr>
          <w:b/>
          <w:bCs/>
          <w:noProof/>
        </w:rPr>
        <w:drawing>
          <wp:anchor distT="0" distB="0" distL="114300" distR="114300" simplePos="0" relativeHeight="251832320" behindDoc="0" locked="0" layoutInCell="1" allowOverlap="1" wp14:anchorId="7C67A0C9" wp14:editId="459566B6">
            <wp:simplePos x="0" y="0"/>
            <wp:positionH relativeFrom="column">
              <wp:posOffset>-226060</wp:posOffset>
            </wp:positionH>
            <wp:positionV relativeFrom="paragraph">
              <wp:posOffset>453839</wp:posOffset>
            </wp:positionV>
            <wp:extent cx="2021761" cy="1344706"/>
            <wp:effectExtent l="0" t="0" r="0" b="8255"/>
            <wp:wrapNone/>
            <wp:docPr id="53698694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8694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61" cy="13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080" w:rsidRPr="00557926">
        <w:rPr>
          <w:b/>
          <w:bCs/>
        </w:rPr>
        <w:t xml:space="preserve">Study </w:t>
      </w:r>
      <w:r>
        <w:rPr>
          <w:b/>
          <w:bCs/>
        </w:rPr>
        <w:t>C</w:t>
      </w:r>
      <w:r w:rsidR="00400080" w:rsidRPr="00557926">
        <w:rPr>
          <w:b/>
          <w:bCs/>
        </w:rPr>
        <w:t>omplaints</w:t>
      </w:r>
      <w:r w:rsidR="00400080" w:rsidRPr="009230C4">
        <w:t xml:space="preserve"> is</w:t>
      </w:r>
      <w:r w:rsidR="000C27A6" w:rsidRPr="009230C4">
        <w:t xml:space="preserve"> a service that </w:t>
      </w:r>
      <w:r w:rsidR="00557926">
        <w:t>supports</w:t>
      </w:r>
      <w:r w:rsidR="000C27A6" w:rsidRPr="009230C4">
        <w:t>:</w:t>
      </w:r>
    </w:p>
    <w:p w14:paraId="5FB83469" w14:textId="2DE55152" w:rsidR="000C27A6" w:rsidRPr="00393993" w:rsidRDefault="00557926" w:rsidP="00856858">
      <w:pPr>
        <w:pStyle w:val="Listtoplevel"/>
        <w:rPr>
          <w:b/>
          <w:bCs/>
        </w:rPr>
      </w:pPr>
      <w:r>
        <w:rPr>
          <w:b/>
          <w:bCs/>
        </w:rPr>
        <w:t>d</w:t>
      </w:r>
      <w:r w:rsidR="00400080" w:rsidRPr="00393993">
        <w:rPr>
          <w:b/>
          <w:bCs/>
        </w:rPr>
        <w:t xml:space="preserve">omestic </w:t>
      </w:r>
      <w:r>
        <w:rPr>
          <w:b/>
          <w:bCs/>
        </w:rPr>
        <w:t>t</w:t>
      </w:r>
      <w:r w:rsidR="00400080" w:rsidRPr="00393993">
        <w:rPr>
          <w:b/>
          <w:bCs/>
        </w:rPr>
        <w:t xml:space="preserve">ertiary </w:t>
      </w:r>
      <w:r>
        <w:rPr>
          <w:b/>
          <w:bCs/>
        </w:rPr>
        <w:t>s</w:t>
      </w:r>
      <w:r w:rsidR="00400080" w:rsidRPr="00393993">
        <w:rPr>
          <w:b/>
          <w:bCs/>
        </w:rPr>
        <w:t>tudent</w:t>
      </w:r>
      <w:r w:rsidR="000C27A6" w:rsidRPr="00393993">
        <w:rPr>
          <w:b/>
          <w:bCs/>
        </w:rPr>
        <w:t>s</w:t>
      </w:r>
      <w:r w:rsidR="00400080" w:rsidRPr="00393993">
        <w:rPr>
          <w:b/>
          <w:bCs/>
        </w:rPr>
        <w:t xml:space="preserve"> </w:t>
      </w:r>
    </w:p>
    <w:p w14:paraId="2F997470" w14:textId="4E10C70F" w:rsidR="00400080" w:rsidRPr="009230C4" w:rsidRDefault="00557926" w:rsidP="008A43F5">
      <w:pPr>
        <w:pStyle w:val="Listtoplevel"/>
      </w:pPr>
      <w:r>
        <w:rPr>
          <w:b/>
          <w:bCs/>
        </w:rPr>
        <w:t>i</w:t>
      </w:r>
      <w:r w:rsidR="00400080" w:rsidRPr="00393993">
        <w:rPr>
          <w:b/>
          <w:bCs/>
        </w:rPr>
        <w:t xml:space="preserve">nternational </w:t>
      </w:r>
      <w:r>
        <w:rPr>
          <w:b/>
          <w:bCs/>
        </w:rPr>
        <w:t>s</w:t>
      </w:r>
      <w:r w:rsidR="00400080" w:rsidRPr="00393993">
        <w:rPr>
          <w:b/>
          <w:bCs/>
        </w:rPr>
        <w:t>tudent</w:t>
      </w:r>
      <w:r w:rsidR="00AB2C42" w:rsidRPr="00393993">
        <w:rPr>
          <w:b/>
          <w:bCs/>
        </w:rPr>
        <w:t>s</w:t>
      </w:r>
      <w:r w:rsidR="00AB2C42" w:rsidRPr="009230C4">
        <w:t>.</w:t>
      </w:r>
    </w:p>
    <w:p w14:paraId="5F191CE8" w14:textId="77777777" w:rsidR="00400080" w:rsidRPr="009230C4" w:rsidRDefault="00400080" w:rsidP="00124EA8"/>
    <w:p w14:paraId="6C9455FB" w14:textId="0C145B86" w:rsidR="00124EA8" w:rsidRPr="009230C4" w:rsidRDefault="00124EA8" w:rsidP="00D67451"/>
    <w:p w14:paraId="00B4C97D" w14:textId="77777777" w:rsidR="00C93987" w:rsidRPr="009230C4" w:rsidRDefault="00C93987" w:rsidP="00D67451"/>
    <w:p w14:paraId="1AE6186E" w14:textId="77777777" w:rsidR="00C93987" w:rsidRPr="009230C4" w:rsidRDefault="00C93987" w:rsidP="00D67451"/>
    <w:p w14:paraId="6AD8375F" w14:textId="3F0A4F9C" w:rsidR="00F63B47" w:rsidRPr="009230C4" w:rsidRDefault="00493191" w:rsidP="00D67451">
      <w:r w:rsidRPr="009230C4"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005D3504" wp14:editId="15CB6AF4">
            <wp:simplePos x="0" y="0"/>
            <wp:positionH relativeFrom="margin">
              <wp:posOffset>-222140</wp:posOffset>
            </wp:positionH>
            <wp:positionV relativeFrom="paragraph">
              <wp:posOffset>-243994</wp:posOffset>
            </wp:positionV>
            <wp:extent cx="1828800" cy="1893071"/>
            <wp:effectExtent l="0" t="0" r="0" b="0"/>
            <wp:wrapNone/>
            <wp:docPr id="108343025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3025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9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0AB" w:rsidRPr="009230C4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4C89719" wp14:editId="13135951">
                <wp:simplePos x="0" y="0"/>
                <wp:positionH relativeFrom="margin">
                  <wp:posOffset>2183732</wp:posOffset>
                </wp:positionH>
                <wp:positionV relativeFrom="paragraph">
                  <wp:posOffset>-78205</wp:posOffset>
                </wp:positionV>
                <wp:extent cx="3665855" cy="1744579"/>
                <wp:effectExtent l="0" t="0" r="0" b="82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855" cy="174457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51819" id="Rectangle 1" o:spid="_x0000_s1026" style="position:absolute;margin-left:171.95pt;margin-top:-6.15pt;width:288.65pt;height:137.3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C93987" w:rsidRPr="009230C4">
        <w:t xml:space="preserve">A </w:t>
      </w:r>
      <w:r w:rsidR="00C93987" w:rsidRPr="00393993">
        <w:rPr>
          <w:b/>
          <w:bCs/>
        </w:rPr>
        <w:t>c</w:t>
      </w:r>
      <w:r w:rsidR="00F63B47" w:rsidRPr="00393993">
        <w:rPr>
          <w:b/>
          <w:bCs/>
        </w:rPr>
        <w:t>omplaint</w:t>
      </w:r>
      <w:r w:rsidR="00F63B47" w:rsidRPr="009230C4">
        <w:t xml:space="preserve"> </w:t>
      </w:r>
      <w:r w:rsidR="00C93987" w:rsidRPr="009230C4">
        <w:t>is</w:t>
      </w:r>
      <w:r w:rsidR="00F63B47" w:rsidRPr="009230C4">
        <w:t xml:space="preserve"> t</w:t>
      </w:r>
      <w:r w:rsidR="00C93987" w:rsidRPr="009230C4">
        <w:t>elling someone</w:t>
      </w:r>
      <w:r w:rsidR="00F63B47" w:rsidRPr="009230C4">
        <w:t>:</w:t>
      </w:r>
    </w:p>
    <w:p w14:paraId="07D56CF6" w14:textId="55403A55" w:rsidR="00F63B47" w:rsidRPr="009230C4" w:rsidRDefault="00C93987" w:rsidP="00C976AB">
      <w:pPr>
        <w:pStyle w:val="Listtoplevel"/>
      </w:pPr>
      <w:r w:rsidRPr="009230C4">
        <w:t>there is a problem</w:t>
      </w:r>
    </w:p>
    <w:p w14:paraId="0AC58D37" w14:textId="687FF859" w:rsidR="00F63B47" w:rsidRPr="009230C4" w:rsidRDefault="00C93987" w:rsidP="00F63B47">
      <w:pPr>
        <w:pStyle w:val="Listtoplevel"/>
      </w:pPr>
      <w:r w:rsidRPr="009230C4">
        <w:t>something is wrong</w:t>
      </w:r>
      <w:r w:rsidR="00F63B47" w:rsidRPr="009230C4">
        <w:t xml:space="preserve">. </w:t>
      </w:r>
    </w:p>
    <w:p w14:paraId="1E61AF79" w14:textId="77777777" w:rsidR="008A43F5" w:rsidRPr="009230C4" w:rsidRDefault="008A43F5" w:rsidP="00D67451"/>
    <w:p w14:paraId="1726EA35" w14:textId="54B4936B" w:rsidR="008A43F5" w:rsidRPr="009230C4" w:rsidRDefault="00F823D4" w:rsidP="00D67451">
      <w:r w:rsidRPr="009230C4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900A1C8" wp14:editId="22F0F1E8">
                <wp:simplePos x="0" y="0"/>
                <wp:positionH relativeFrom="margin">
                  <wp:posOffset>2203002</wp:posOffset>
                </wp:positionH>
                <wp:positionV relativeFrom="paragraph">
                  <wp:posOffset>255663</wp:posOffset>
                </wp:positionV>
                <wp:extent cx="3665855" cy="3152955"/>
                <wp:effectExtent l="0" t="0" r="0" b="9525"/>
                <wp:wrapNone/>
                <wp:docPr id="202275622" name="Rectangle 202275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855" cy="3152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ABA8C" id="Rectangle 202275622" o:spid="_x0000_s1026" style="position:absolute;margin-left:173.45pt;margin-top:20.15pt;width:288.65pt;height:248.25pt;z-index:-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182BF2DA" w14:textId="2E88504E" w:rsidR="00400080" w:rsidRPr="009230C4" w:rsidRDefault="00493191" w:rsidP="00D67451">
      <w:r w:rsidRPr="00393993">
        <w:rPr>
          <w:b/>
          <w:bCs/>
          <w:noProof/>
        </w:rPr>
        <w:drawing>
          <wp:anchor distT="0" distB="0" distL="114300" distR="114300" simplePos="0" relativeHeight="251837440" behindDoc="0" locked="0" layoutInCell="1" allowOverlap="1" wp14:anchorId="53B782EF" wp14:editId="7C89DE60">
            <wp:simplePos x="0" y="0"/>
            <wp:positionH relativeFrom="margin">
              <wp:posOffset>81280</wp:posOffset>
            </wp:positionH>
            <wp:positionV relativeFrom="paragraph">
              <wp:posOffset>6350</wp:posOffset>
            </wp:positionV>
            <wp:extent cx="1005840" cy="1396419"/>
            <wp:effectExtent l="0" t="0" r="3810" b="0"/>
            <wp:wrapNone/>
            <wp:docPr id="38048067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8067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9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080" w:rsidRPr="00393993">
        <w:rPr>
          <w:b/>
          <w:bCs/>
        </w:rPr>
        <w:t>Domestic tertiary students</w:t>
      </w:r>
      <w:r w:rsidR="00400080" w:rsidRPr="009230C4">
        <w:t xml:space="preserve"> are</w:t>
      </w:r>
      <w:r w:rsidR="00C41C0C" w:rsidRPr="009230C4">
        <w:t xml:space="preserve"> students</w:t>
      </w:r>
      <w:r w:rsidR="00C601A7" w:rsidRPr="009230C4">
        <w:t xml:space="preserve"> from New Zealand</w:t>
      </w:r>
      <w:r w:rsidR="00400080" w:rsidRPr="009230C4">
        <w:t>:</w:t>
      </w:r>
    </w:p>
    <w:p w14:paraId="17DF3C3C" w14:textId="7B09335F" w:rsidR="00400080" w:rsidRPr="009230C4" w:rsidRDefault="00493191" w:rsidP="00F823D4">
      <w:pPr>
        <w:pStyle w:val="Listtoplevel"/>
      </w:pPr>
      <w:r w:rsidRPr="009230C4">
        <w:drawing>
          <wp:anchor distT="0" distB="0" distL="114300" distR="114300" simplePos="0" relativeHeight="251835392" behindDoc="0" locked="0" layoutInCell="1" allowOverlap="1" wp14:anchorId="4C918A2D" wp14:editId="058BADF0">
            <wp:simplePos x="0" y="0"/>
            <wp:positionH relativeFrom="column">
              <wp:posOffset>-138977</wp:posOffset>
            </wp:positionH>
            <wp:positionV relativeFrom="paragraph">
              <wp:posOffset>980746</wp:posOffset>
            </wp:positionV>
            <wp:extent cx="1645920" cy="1421524"/>
            <wp:effectExtent l="0" t="0" r="0" b="7620"/>
            <wp:wrapNone/>
            <wp:docPr id="149606412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6412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2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1C8" w:rsidRPr="009230C4">
        <w:t>who study at places you go to after high school like:</w:t>
      </w:r>
    </w:p>
    <w:p w14:paraId="0E334BC2" w14:textId="0B82EA9D" w:rsidR="008A41C8" w:rsidRPr="009230C4" w:rsidRDefault="008A41C8" w:rsidP="008A41C8">
      <w:pPr>
        <w:pStyle w:val="Listsecondlevel"/>
      </w:pPr>
      <w:r w:rsidRPr="009230C4">
        <w:t xml:space="preserve">universities </w:t>
      </w:r>
    </w:p>
    <w:p w14:paraId="37133DDE" w14:textId="36714C82" w:rsidR="00400080" w:rsidRPr="009230C4" w:rsidRDefault="008A41C8" w:rsidP="00C601A7">
      <w:pPr>
        <w:pStyle w:val="Listsecondlevel"/>
      </w:pPr>
      <w:r w:rsidRPr="009230C4">
        <w:t>polytechnics</w:t>
      </w:r>
      <w:r w:rsidR="00C601A7" w:rsidRPr="009230C4">
        <w:t>.</w:t>
      </w:r>
    </w:p>
    <w:p w14:paraId="0DA7CD13" w14:textId="680B4BCA" w:rsidR="00400080" w:rsidRPr="009230C4" w:rsidRDefault="00400080" w:rsidP="00C41C0C"/>
    <w:p w14:paraId="405C310D" w14:textId="3405220E" w:rsidR="00400080" w:rsidRPr="009230C4" w:rsidRDefault="00400080" w:rsidP="00C41C0C"/>
    <w:p w14:paraId="3DF50251" w14:textId="77777777" w:rsidR="00D4566A" w:rsidRDefault="00D4566A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5431C53" w14:textId="277CF2E3" w:rsidR="00400080" w:rsidRDefault="00D4566A" w:rsidP="00C41C0C">
      <w:r w:rsidRPr="009230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23D1FE21" wp14:editId="2DADA2B2">
                <wp:simplePos x="0" y="0"/>
                <wp:positionH relativeFrom="margin">
                  <wp:posOffset>2269475</wp:posOffset>
                </wp:positionH>
                <wp:positionV relativeFrom="paragraph">
                  <wp:posOffset>-82627</wp:posOffset>
                </wp:positionV>
                <wp:extent cx="3640455" cy="3112197"/>
                <wp:effectExtent l="0" t="0" r="0" b="0"/>
                <wp:wrapNone/>
                <wp:docPr id="451813670" name="Rectangle 451813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455" cy="31121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B96FC" id="Rectangle 451813670" o:spid="_x0000_s1026" style="position:absolute;margin-left:178.7pt;margin-top:-6.5pt;width:286.65pt;height:245.05pt;z-index:-25137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Pr="009230C4">
        <w:rPr>
          <w:noProof/>
        </w:rPr>
        <w:drawing>
          <wp:anchor distT="0" distB="0" distL="114300" distR="114300" simplePos="0" relativeHeight="251943936" behindDoc="0" locked="0" layoutInCell="1" allowOverlap="1" wp14:anchorId="3E376EAE" wp14:editId="7352443D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1371600" cy="1035614"/>
            <wp:effectExtent l="0" t="0" r="0" b="0"/>
            <wp:wrapNone/>
            <wp:docPr id="16133811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811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080" w:rsidRPr="00393993">
        <w:rPr>
          <w:b/>
          <w:bCs/>
        </w:rPr>
        <w:t>International students</w:t>
      </w:r>
      <w:r w:rsidR="00400080" w:rsidRPr="009230C4">
        <w:t xml:space="preserve"> </w:t>
      </w:r>
      <w:r w:rsidR="008A41C8" w:rsidRPr="009230C4">
        <w:t>are students from other countries who have come to New Zealand to study</w:t>
      </w:r>
      <w:r w:rsidR="002A2EA7">
        <w:t xml:space="preserve"> at a:</w:t>
      </w:r>
    </w:p>
    <w:p w14:paraId="04EDF926" w14:textId="58BDCCBE" w:rsidR="002A2EA7" w:rsidRDefault="002A2EA7" w:rsidP="002A2EA7">
      <w:pPr>
        <w:pStyle w:val="ListParagraph"/>
        <w:numPr>
          <w:ilvl w:val="0"/>
          <w:numId w:val="22"/>
        </w:numPr>
      </w:pPr>
      <w:r>
        <w:t>primary school level</w:t>
      </w:r>
    </w:p>
    <w:p w14:paraId="0F3C9860" w14:textId="04098F56" w:rsidR="002A2EA7" w:rsidRDefault="002A2EA7" w:rsidP="002A2EA7">
      <w:pPr>
        <w:pStyle w:val="ListParagraph"/>
        <w:numPr>
          <w:ilvl w:val="0"/>
          <w:numId w:val="22"/>
        </w:numPr>
      </w:pPr>
      <w:r>
        <w:t>secondary school level</w:t>
      </w:r>
    </w:p>
    <w:p w14:paraId="36139088" w14:textId="33D38FAF" w:rsidR="002A2EA7" w:rsidRPr="009230C4" w:rsidRDefault="002A2EA7" w:rsidP="002A2EA7">
      <w:pPr>
        <w:pStyle w:val="ListParagraph"/>
        <w:numPr>
          <w:ilvl w:val="0"/>
          <w:numId w:val="22"/>
        </w:numPr>
      </w:pPr>
      <w:r>
        <w:t xml:space="preserve">tertiary level. </w:t>
      </w:r>
    </w:p>
    <w:p w14:paraId="30D878F2" w14:textId="77777777" w:rsidR="00C41C0C" w:rsidRPr="009230C4" w:rsidRDefault="00C41C0C" w:rsidP="00415540"/>
    <w:p w14:paraId="6654CB3A" w14:textId="77777777" w:rsidR="00B84090" w:rsidRPr="009230C4" w:rsidRDefault="00B84090">
      <w:pPr>
        <w:spacing w:line="240" w:lineRule="auto"/>
        <w:ind w:left="0"/>
      </w:pPr>
      <w:r w:rsidRPr="009230C4">
        <w:br w:type="page"/>
      </w:r>
    </w:p>
    <w:p w14:paraId="17C8B4C0" w14:textId="1C222E3E" w:rsidR="003E0C85" w:rsidRPr="009230C4" w:rsidRDefault="00231524" w:rsidP="00415540">
      <w:r w:rsidRPr="009230C4"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1CF6F4DF" wp14:editId="57436CA3">
            <wp:simplePos x="0" y="0"/>
            <wp:positionH relativeFrom="column">
              <wp:posOffset>-478790</wp:posOffset>
            </wp:positionH>
            <wp:positionV relativeFrom="paragraph">
              <wp:posOffset>-191135</wp:posOffset>
            </wp:positionV>
            <wp:extent cx="1828800" cy="871853"/>
            <wp:effectExtent l="0" t="0" r="0" b="0"/>
            <wp:wrapNone/>
            <wp:docPr id="2121746573" name="Picture 21217465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46573" name="Picture 21217465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71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348" w:rsidRPr="009230C4">
        <w:t xml:space="preserve">We are managed by </w:t>
      </w:r>
      <w:r w:rsidR="00993348" w:rsidRPr="00393993">
        <w:rPr>
          <w:b/>
          <w:bCs/>
        </w:rPr>
        <w:t>Fair Way</w:t>
      </w:r>
      <w:r w:rsidR="00993348" w:rsidRPr="009230C4">
        <w:t xml:space="preserve">. </w:t>
      </w:r>
    </w:p>
    <w:p w14:paraId="520E0DD6" w14:textId="2C60DABA" w:rsidR="00993348" w:rsidRPr="009230C4" w:rsidRDefault="00993348" w:rsidP="00415540"/>
    <w:p w14:paraId="25A9F1C9" w14:textId="2EB6D9D8" w:rsidR="00993348" w:rsidRPr="009230C4" w:rsidRDefault="005856A8" w:rsidP="00415540">
      <w:r w:rsidRPr="009230C4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7A7BBDD7" wp14:editId="33EEA063">
                <wp:simplePos x="0" y="0"/>
                <wp:positionH relativeFrom="margin">
                  <wp:posOffset>2225216</wp:posOffset>
                </wp:positionH>
                <wp:positionV relativeFrom="paragraph">
                  <wp:posOffset>245073</wp:posOffset>
                </wp:positionV>
                <wp:extent cx="3563815" cy="3208329"/>
                <wp:effectExtent l="0" t="0" r="0" b="0"/>
                <wp:wrapNone/>
                <wp:docPr id="451380029" name="Rectangle 451380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815" cy="320832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B60E9" id="Rectangle 451380029" o:spid="_x0000_s1026" style="position:absolute;margin-left:175.2pt;margin-top:19.3pt;width:280.6pt;height:252.6pt;z-index:-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7524416A" w14:textId="6CC6476D" w:rsidR="00993348" w:rsidRPr="009230C4" w:rsidRDefault="00BB0CAC" w:rsidP="00415540">
      <w:r w:rsidRPr="00393993">
        <w:rPr>
          <w:b/>
          <w:bCs/>
          <w:noProof/>
        </w:rPr>
        <w:drawing>
          <wp:anchor distT="0" distB="0" distL="114300" distR="114300" simplePos="0" relativeHeight="251843584" behindDoc="0" locked="0" layoutInCell="1" allowOverlap="1" wp14:anchorId="09188C13" wp14:editId="61DA7EB5">
            <wp:simplePos x="0" y="0"/>
            <wp:positionH relativeFrom="column">
              <wp:posOffset>-127783</wp:posOffset>
            </wp:positionH>
            <wp:positionV relativeFrom="paragraph">
              <wp:posOffset>361654</wp:posOffset>
            </wp:positionV>
            <wp:extent cx="1371600" cy="927305"/>
            <wp:effectExtent l="0" t="0" r="0" b="6350"/>
            <wp:wrapNone/>
            <wp:docPr id="176852627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2627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348" w:rsidRPr="00393993">
        <w:rPr>
          <w:b/>
          <w:bCs/>
        </w:rPr>
        <w:t>Fair Way</w:t>
      </w:r>
      <w:r w:rsidR="00993348" w:rsidRPr="009230C4">
        <w:t>:</w:t>
      </w:r>
    </w:p>
    <w:p w14:paraId="2F185578" w14:textId="3AFF3CA5" w:rsidR="00993348" w:rsidRPr="009230C4" w:rsidRDefault="00993348" w:rsidP="00BB0CAC">
      <w:pPr>
        <w:pStyle w:val="Listtoplevel"/>
      </w:pPr>
      <w:r w:rsidRPr="009230C4">
        <w:t>is an experienced</w:t>
      </w:r>
      <w:r w:rsidRPr="000A36C9">
        <w:rPr>
          <w:b/>
          <w:bCs/>
        </w:rPr>
        <w:t xml:space="preserve"> dispute resolution</w:t>
      </w:r>
      <w:r w:rsidRPr="009230C4">
        <w:t xml:space="preserve"> provider </w:t>
      </w:r>
    </w:p>
    <w:p w14:paraId="22DC3609" w14:textId="648BC47D" w:rsidR="00993348" w:rsidRPr="009230C4" w:rsidRDefault="00C61FA2" w:rsidP="0074152A">
      <w:pPr>
        <w:pStyle w:val="Listtoplevel"/>
      </w:pPr>
      <w:r w:rsidRPr="009230C4"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2A9F1FA8" wp14:editId="7A97F37C">
                <wp:simplePos x="0" y="0"/>
                <wp:positionH relativeFrom="column">
                  <wp:posOffset>-395868</wp:posOffset>
                </wp:positionH>
                <wp:positionV relativeFrom="paragraph">
                  <wp:posOffset>321945</wp:posOffset>
                </wp:positionV>
                <wp:extent cx="2020186" cy="1041990"/>
                <wp:effectExtent l="0" t="0" r="0" b="6350"/>
                <wp:wrapNone/>
                <wp:docPr id="1873720429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186" cy="1041990"/>
                          <a:chOff x="0" y="0"/>
                          <a:chExt cx="2020186" cy="1041990"/>
                        </a:xfrm>
                      </wpg:grpSpPr>
                      <wpg:grpSp>
                        <wpg:cNvPr id="1065627744" name="Group 10"/>
                        <wpg:cNvGrpSpPr/>
                        <wpg:grpSpPr>
                          <a:xfrm>
                            <a:off x="0" y="0"/>
                            <a:ext cx="2020186" cy="1041990"/>
                            <a:chOff x="0" y="0"/>
                            <a:chExt cx="2998381" cy="1538605"/>
                          </a:xfrm>
                        </wpg:grpSpPr>
                        <pic:pic xmlns:pic="http://schemas.openxmlformats.org/drawingml/2006/picture">
                          <pic:nvPicPr>
                            <pic:cNvPr id="459938209" name="Picture 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71600" cy="1538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33720707" name="Picture 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6781" y="106326"/>
                              <a:ext cx="1371600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72508935" name="Oval 11"/>
                        <wps:cNvSpPr/>
                        <wps:spPr>
                          <a:xfrm>
                            <a:off x="94785" y="557561"/>
                            <a:ext cx="103953" cy="1089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F2498" id="Group 12" o:spid="_x0000_s1026" alt="&quot;&quot;" style="position:absolute;margin-left:-31.15pt;margin-top:25.35pt;width:159.05pt;height:82.05pt;z-index:251849728" coordsize="20201,104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">
                <v:group id="Group 10" o:spid="_x0000_s1027" style="position:absolute;width:20201;height:10419" coordsize="29983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alt="&quot;&quot;" style="position:absolute;width:13716;height:1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">
                    <v:imagedata r:id="rId24" o:title=""/>
                  </v:shape>
                  <v:shape id="Picture 9" o:spid="_x0000_s1029" type="#_x0000_t75" alt="&quot;&quot;" style="position:absolute;left:16267;top:1063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">
                    <v:imagedata r:id="rId25" o:title=""/>
                  </v:shape>
                </v:group>
                <v:oval id="Oval 11" o:spid="_x0000_s1030" style="position:absolute;left:947;top:5575;width:1040;height:1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" filled="f" strokecolor="red" strokeweight="1pt">
                  <v:stroke joinstyle="miter"/>
                </v:oval>
              </v:group>
            </w:pict>
          </mc:Fallback>
        </mc:AlternateContent>
      </w:r>
      <w:r w:rsidR="00993348" w:rsidRPr="009230C4">
        <w:t xml:space="preserve">was appointed by the Ministry of Education to provide </w:t>
      </w:r>
      <w:r w:rsidR="000A36C9">
        <w:t>the Study Complaint</w:t>
      </w:r>
      <w:r w:rsidR="00993348" w:rsidRPr="009230C4">
        <w:t xml:space="preserve"> service from </w:t>
      </w:r>
      <w:r w:rsidR="000A36C9">
        <w:br/>
      </w:r>
      <w:r w:rsidR="00993348" w:rsidRPr="00557926">
        <w:rPr>
          <w:b/>
          <w:bCs/>
        </w:rPr>
        <w:t>1 January 2024</w:t>
      </w:r>
      <w:r w:rsidR="00993348" w:rsidRPr="009230C4">
        <w:t xml:space="preserve">. </w:t>
      </w:r>
    </w:p>
    <w:p w14:paraId="3CA266E1" w14:textId="51A11BEC" w:rsidR="005856A8" w:rsidRPr="009230C4" w:rsidRDefault="00B83E0A" w:rsidP="00462120">
      <w:r w:rsidRPr="009230C4">
        <w:rPr>
          <w:noProof/>
        </w:rPr>
        <w:drawing>
          <wp:anchor distT="0" distB="0" distL="114300" distR="114300" simplePos="0" relativeHeight="251924480" behindDoc="0" locked="0" layoutInCell="1" allowOverlap="1" wp14:anchorId="766E455F" wp14:editId="2FF73AFB">
            <wp:simplePos x="0" y="0"/>
            <wp:positionH relativeFrom="column">
              <wp:posOffset>-208056</wp:posOffset>
            </wp:positionH>
            <wp:positionV relativeFrom="paragraph">
              <wp:posOffset>356870</wp:posOffset>
            </wp:positionV>
            <wp:extent cx="1371600" cy="925442"/>
            <wp:effectExtent l="0" t="0" r="0" b="8255"/>
            <wp:wrapNone/>
            <wp:docPr id="407316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C3CB0" w14:textId="1AABF34A" w:rsidR="005856A8" w:rsidRPr="009230C4" w:rsidRDefault="00295EF3" w:rsidP="00462120">
      <w:r w:rsidRPr="009230C4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48607082" wp14:editId="23A9DC26">
                <wp:simplePos x="0" y="0"/>
                <wp:positionH relativeFrom="margin">
                  <wp:posOffset>2225488</wp:posOffset>
                </wp:positionH>
                <wp:positionV relativeFrom="paragraph">
                  <wp:posOffset>255083</wp:posOffset>
                </wp:positionV>
                <wp:extent cx="3563620" cy="443753"/>
                <wp:effectExtent l="0" t="0" r="0" b="0"/>
                <wp:wrapNone/>
                <wp:docPr id="1119508461" name="Rectangle 1119508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44375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EE34F" id="Rectangle 1119508461" o:spid="_x0000_s1026" style="position:absolute;margin-left:175.25pt;margin-top:20.1pt;width:280.6pt;height:34.95pt;z-index:-25139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07ACB9F4" w14:textId="5FAD984A" w:rsidR="00BA5983" w:rsidRPr="009230C4" w:rsidRDefault="00BA5983" w:rsidP="00462120">
      <w:r w:rsidRPr="00393993">
        <w:rPr>
          <w:b/>
          <w:bCs/>
        </w:rPr>
        <w:t>Disputes</w:t>
      </w:r>
      <w:r w:rsidR="00C876E0" w:rsidRPr="009230C4">
        <w:t xml:space="preserve"> </w:t>
      </w:r>
      <w:r w:rsidR="003D0347" w:rsidRPr="009230C4">
        <w:t xml:space="preserve">are disagreements. </w:t>
      </w:r>
    </w:p>
    <w:p w14:paraId="5D91ED75" w14:textId="0FCD874D" w:rsidR="00BA5983" w:rsidRPr="009230C4" w:rsidRDefault="00BA5983" w:rsidP="00462120"/>
    <w:p w14:paraId="0157ECD2" w14:textId="034B68E6" w:rsidR="00BA5983" w:rsidRPr="009230C4" w:rsidRDefault="00CE3713" w:rsidP="00462120">
      <w:r w:rsidRPr="009230C4">
        <w:rPr>
          <w:noProof/>
        </w:rPr>
        <w:drawing>
          <wp:anchor distT="0" distB="0" distL="114300" distR="114300" simplePos="0" relativeHeight="251851776" behindDoc="0" locked="0" layoutInCell="1" allowOverlap="1" wp14:anchorId="28FF30B9" wp14:editId="4F1D111B">
            <wp:simplePos x="0" y="0"/>
            <wp:positionH relativeFrom="column">
              <wp:posOffset>-450514</wp:posOffset>
            </wp:positionH>
            <wp:positionV relativeFrom="paragraph">
              <wp:posOffset>361950</wp:posOffset>
            </wp:positionV>
            <wp:extent cx="2040397" cy="1040734"/>
            <wp:effectExtent l="0" t="0" r="0" b="7620"/>
            <wp:wrapNone/>
            <wp:docPr id="75125486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5486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97" cy="104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983" w:rsidRPr="009230C4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1A1D886" wp14:editId="3047BD52">
                <wp:simplePos x="0" y="0"/>
                <wp:positionH relativeFrom="margin">
                  <wp:posOffset>2213461</wp:posOffset>
                </wp:positionH>
                <wp:positionV relativeFrom="paragraph">
                  <wp:posOffset>280857</wp:posOffset>
                </wp:positionV>
                <wp:extent cx="3563620" cy="1143000"/>
                <wp:effectExtent l="0" t="0" r="0" b="0"/>
                <wp:wrapNone/>
                <wp:docPr id="2093001594" name="Rectangle 209300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90290" id="Rectangle 2093001594" o:spid="_x0000_s1026" style="position:absolute;margin-left:174.3pt;margin-top:22.1pt;width:280.6pt;height:90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21B0CAC8" w14:textId="49B4DD4D" w:rsidR="00DE0366" w:rsidRPr="009230C4" w:rsidRDefault="00D56F3E" w:rsidP="00462120">
      <w:r w:rsidRPr="00393993">
        <w:rPr>
          <w:b/>
          <w:bCs/>
        </w:rPr>
        <w:t>Dispute</w:t>
      </w:r>
      <w:r w:rsidRPr="009230C4">
        <w:t xml:space="preserve"> </w:t>
      </w:r>
      <w:r w:rsidRPr="00393993">
        <w:rPr>
          <w:b/>
          <w:bCs/>
        </w:rPr>
        <w:t>resolution</w:t>
      </w:r>
      <w:r w:rsidR="00B12210" w:rsidRPr="009230C4">
        <w:t xml:space="preserve"> is when people who disagree get support to sort things out together.</w:t>
      </w:r>
    </w:p>
    <w:p w14:paraId="7EC017DF" w14:textId="15291C29" w:rsidR="00DE0366" w:rsidRPr="009230C4" w:rsidRDefault="00DE0366" w:rsidP="00462120"/>
    <w:p w14:paraId="7094C75A" w14:textId="1833FA27" w:rsidR="00FB29DD" w:rsidRPr="009230C4" w:rsidRDefault="00FB29DD" w:rsidP="00462120"/>
    <w:p w14:paraId="7C49C253" w14:textId="79CEFF3F" w:rsidR="00BA5983" w:rsidRPr="009230C4" w:rsidRDefault="00BA5983">
      <w:pPr>
        <w:spacing w:line="240" w:lineRule="auto"/>
        <w:ind w:left="0"/>
      </w:pPr>
      <w:r w:rsidRPr="009230C4">
        <w:br w:type="page"/>
      </w:r>
    </w:p>
    <w:p w14:paraId="1ED76AB4" w14:textId="1D10685C" w:rsidR="00FB29DD" w:rsidRPr="009230C4" w:rsidRDefault="00BA5983" w:rsidP="00FB29DD">
      <w:r w:rsidRPr="009230C4"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2C1EA44A" wp14:editId="1980621F">
            <wp:simplePos x="0" y="0"/>
            <wp:positionH relativeFrom="margin">
              <wp:align>left</wp:align>
            </wp:positionH>
            <wp:positionV relativeFrom="paragraph">
              <wp:posOffset>-67887</wp:posOffset>
            </wp:positionV>
            <wp:extent cx="1371600" cy="912273"/>
            <wp:effectExtent l="0" t="0" r="0" b="2540"/>
            <wp:wrapNone/>
            <wp:docPr id="92069784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9784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9DD" w:rsidRPr="009230C4">
        <w:t>Our service is free for:</w:t>
      </w:r>
    </w:p>
    <w:p w14:paraId="49252F64" w14:textId="77777777" w:rsidR="00FB29DD" w:rsidRPr="009230C4" w:rsidRDefault="00FB29DD" w:rsidP="00FB29DD">
      <w:pPr>
        <w:pStyle w:val="Listtoplevel"/>
      </w:pPr>
      <w:r w:rsidRPr="009230C4">
        <w:t xml:space="preserve">students </w:t>
      </w:r>
    </w:p>
    <w:p w14:paraId="5EE5CF09" w14:textId="2731BFD4" w:rsidR="00DE0366" w:rsidRPr="009230C4" w:rsidRDefault="007F0886" w:rsidP="00B943DF">
      <w:pPr>
        <w:pStyle w:val="Listtoplevel"/>
      </w:pPr>
      <w:r w:rsidRPr="009230C4">
        <w:drawing>
          <wp:anchor distT="0" distB="0" distL="114300" distR="114300" simplePos="0" relativeHeight="251853824" behindDoc="0" locked="0" layoutInCell="1" allowOverlap="1" wp14:anchorId="3A98ED7A" wp14:editId="704B9E78">
            <wp:simplePos x="0" y="0"/>
            <wp:positionH relativeFrom="margin">
              <wp:align>left</wp:align>
            </wp:positionH>
            <wp:positionV relativeFrom="paragraph">
              <wp:posOffset>127834</wp:posOffset>
            </wp:positionV>
            <wp:extent cx="1371600" cy="1184603"/>
            <wp:effectExtent l="0" t="0" r="0" b="0"/>
            <wp:wrapNone/>
            <wp:docPr id="206610852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0852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8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9DD" w:rsidRPr="009230C4">
        <w:t>education providers</w:t>
      </w:r>
      <w:r w:rsidRPr="009230C4">
        <w:t xml:space="preserve"> like universities.</w:t>
      </w:r>
    </w:p>
    <w:p w14:paraId="54713FC1" w14:textId="1CC5EE5A" w:rsidR="00977EDD" w:rsidRPr="009230C4" w:rsidRDefault="00D56F3E" w:rsidP="00462120">
      <w:r w:rsidRPr="009230C4">
        <w:t xml:space="preserve"> </w:t>
      </w:r>
      <w:r w:rsidRPr="009230C4">
        <w:tab/>
      </w:r>
      <w:r w:rsidR="00977EDD" w:rsidRPr="009230C4">
        <w:br w:type="page"/>
      </w:r>
    </w:p>
    <w:p w14:paraId="5B2EF8B9" w14:textId="2AA759D7" w:rsidR="00124EA8" w:rsidRPr="009230C4" w:rsidRDefault="00B73DCA" w:rsidP="00124EA8">
      <w:pPr>
        <w:pStyle w:val="Heading1"/>
      </w:pPr>
      <w:r w:rsidRPr="009230C4">
        <w:lastRenderedPageBreak/>
        <w:t>What we do</w:t>
      </w:r>
    </w:p>
    <w:p w14:paraId="3408AE45" w14:textId="77777777" w:rsidR="00124EA8" w:rsidRPr="009230C4" w:rsidRDefault="00124EA8" w:rsidP="00124EA8"/>
    <w:p w14:paraId="4C125778" w14:textId="6EA4C1E5" w:rsidR="00124EA8" w:rsidRPr="009230C4" w:rsidRDefault="00EE7812" w:rsidP="00124EA8">
      <w:r w:rsidRPr="009230C4">
        <w:rPr>
          <w:noProof/>
        </w:rPr>
        <w:drawing>
          <wp:anchor distT="0" distB="0" distL="114300" distR="114300" simplePos="0" relativeHeight="251857920" behindDoc="0" locked="0" layoutInCell="1" allowOverlap="1" wp14:anchorId="11A2B01F" wp14:editId="083B5C0A">
            <wp:simplePos x="0" y="0"/>
            <wp:positionH relativeFrom="margin">
              <wp:posOffset>119818</wp:posOffset>
            </wp:positionH>
            <wp:positionV relativeFrom="paragraph">
              <wp:posOffset>188727</wp:posOffset>
            </wp:positionV>
            <wp:extent cx="1371600" cy="1419803"/>
            <wp:effectExtent l="0" t="0" r="0" b="9525"/>
            <wp:wrapNone/>
            <wp:docPr id="112822295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22955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1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BD11E" w14:textId="3EB0C9D8" w:rsidR="00D852B6" w:rsidRPr="009230C4" w:rsidRDefault="00B73DCA" w:rsidP="00E86326">
      <w:r w:rsidRPr="009230C4">
        <w:t xml:space="preserve">We work with students to help with any </w:t>
      </w:r>
      <w:r w:rsidR="00541653" w:rsidRPr="009230C4">
        <w:t xml:space="preserve">disputes </w:t>
      </w:r>
      <w:r w:rsidRPr="009230C4">
        <w:t xml:space="preserve">they have with education providers in New Zealand. </w:t>
      </w:r>
    </w:p>
    <w:p w14:paraId="12722D8A" w14:textId="483A2619" w:rsidR="004567B0" w:rsidRPr="009230C4" w:rsidRDefault="004567B0" w:rsidP="00E86326"/>
    <w:p w14:paraId="5E425C22" w14:textId="382321D0" w:rsidR="00C41C0C" w:rsidRPr="009230C4" w:rsidRDefault="00C41C0C" w:rsidP="00E86326"/>
    <w:p w14:paraId="0F8E0AC0" w14:textId="77CBF7BE" w:rsidR="00863D53" w:rsidRPr="009230C4" w:rsidRDefault="002E2C41" w:rsidP="00E86326">
      <w:r w:rsidRPr="009230C4"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119B30A9" wp14:editId="20261132">
                <wp:simplePos x="0" y="0"/>
                <wp:positionH relativeFrom="margin">
                  <wp:posOffset>164592</wp:posOffset>
                </wp:positionH>
                <wp:positionV relativeFrom="paragraph">
                  <wp:posOffset>24003</wp:posOffset>
                </wp:positionV>
                <wp:extent cx="1503680" cy="1310005"/>
                <wp:effectExtent l="0" t="0" r="0" b="0"/>
                <wp:wrapNone/>
                <wp:docPr id="414612829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680" cy="1310005"/>
                          <a:chOff x="0" y="0"/>
                          <a:chExt cx="1503848" cy="1310005"/>
                        </a:xfrm>
                      </wpg:grpSpPr>
                      <pic:pic xmlns:pic="http://schemas.openxmlformats.org/drawingml/2006/picture">
                        <pic:nvPicPr>
                          <pic:cNvPr id="1828690712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3" r="18839"/>
                          <a:stretch/>
                        </pic:blipFill>
                        <pic:spPr bwMode="auto">
                          <a:xfrm>
                            <a:off x="0" y="0"/>
                            <a:ext cx="126174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45792420" name="Multiplication Sign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82413" y="740589"/>
                            <a:ext cx="521435" cy="513878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95863" id="Group 16" o:spid="_x0000_s1026" alt="&quot;&quot;" style="position:absolute;margin-left:12.95pt;margin-top:1.9pt;width:118.4pt;height:103.15pt;z-index:251860992;mso-position-horizontal-relative:margin" coordsize="15038,1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">
                <v:shape id="Picture 14" o:spid="_x0000_s1027" type="#_x0000_t75" style="position:absolute;width:12617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">
                  <v:imagedata r:id="rId32" o:title="" cropleft="8554f" cropright="12346f"/>
                </v:shape>
                <v:shape id="Multiplication Sign 15" o:spid="_x0000_s1028" alt="&quot;&quot;" style="position:absolute;left:9824;top:7405;width:5214;height:5139;visibility:visible;mso-wrap-style:square;v-text-anchor:middle" coordsize="521435,51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" path="m82817,166463l167655,80378r93063,91714l353780,80378r84838,86085l346812,256939r91806,90476l353780,433500,260718,341786r-93063,91714l82817,347415r91806,-90476l82817,166463xe" fillcolor="red" strokecolor="red" strokeweight="1pt">
                  <v:stroke joinstyle="miter"/>
                  <v:path arrowok="t" o:connecttype="custom" o:connectlocs="82817,166463;167655,80378;260718,172092;353780,80378;438618,166463;346812,256939;438618,347415;353780,433500;260718,341786;167655,433500;82817,347415;174623,256939;82817,166463" o:connectangles="0,0,0,0,0,0,0,0,0,0,0,0,0"/>
                </v:shape>
                <w10:wrap anchorx="margin"/>
              </v:group>
            </w:pict>
          </mc:Fallback>
        </mc:AlternateContent>
      </w:r>
      <w:r w:rsidR="00222B2F" w:rsidRPr="009230C4">
        <w:t>We are:</w:t>
      </w:r>
    </w:p>
    <w:p w14:paraId="7DB61DF6" w14:textId="450516D1" w:rsidR="00222B2F" w:rsidRPr="009230C4" w:rsidRDefault="00CD75FD" w:rsidP="00E86326">
      <w:pPr>
        <w:pStyle w:val="Listtoplevel"/>
      </w:pPr>
      <w:r w:rsidRPr="009230C4">
        <w:t>f</w:t>
      </w:r>
      <w:r w:rsidR="0094429A" w:rsidRPr="009230C4">
        <w:t>ree</w:t>
      </w:r>
      <w:r w:rsidR="00A04E66" w:rsidRPr="009230C4">
        <w:t xml:space="preserve"> </w:t>
      </w:r>
      <w:r w:rsidR="00393993">
        <w:t>which means it will not cost you any money to ask us to assist you</w:t>
      </w:r>
    </w:p>
    <w:p w14:paraId="7F914E85" w14:textId="5236E327" w:rsidR="00222B2F" w:rsidRPr="009230C4" w:rsidRDefault="00834A09" w:rsidP="00E86326">
      <w:pPr>
        <w:pStyle w:val="Listtoplevel"/>
      </w:pPr>
      <w:r w:rsidRPr="009230C4">
        <w:drawing>
          <wp:anchor distT="0" distB="0" distL="114300" distR="114300" simplePos="0" relativeHeight="251863040" behindDoc="0" locked="0" layoutInCell="1" allowOverlap="1" wp14:anchorId="05CE5D2E" wp14:editId="6777F737">
            <wp:simplePos x="0" y="0"/>
            <wp:positionH relativeFrom="margin">
              <wp:posOffset>118872</wp:posOffset>
            </wp:positionH>
            <wp:positionV relativeFrom="paragraph">
              <wp:posOffset>592328</wp:posOffset>
            </wp:positionV>
            <wp:extent cx="1337593" cy="917912"/>
            <wp:effectExtent l="0" t="0" r="0" b="0"/>
            <wp:wrapNone/>
            <wp:docPr id="178751427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1427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93" cy="9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9A" w:rsidRPr="009230C4">
        <w:t>independent</w:t>
      </w:r>
      <w:r w:rsidR="00A364C2" w:rsidRPr="009230C4">
        <w:t xml:space="preserve"> which means we are</w:t>
      </w:r>
      <w:r w:rsidR="009B1E81" w:rsidRPr="009230C4">
        <w:t xml:space="preserve"> not connected to another </w:t>
      </w:r>
      <w:r w:rsidR="007B0ACD" w:rsidRPr="009230C4">
        <w:t>group</w:t>
      </w:r>
    </w:p>
    <w:p w14:paraId="5B1CC6F6" w14:textId="68EB401E" w:rsidR="00222B2F" w:rsidRPr="009230C4" w:rsidRDefault="0094429A" w:rsidP="00834A09">
      <w:pPr>
        <w:pStyle w:val="Listtoplevel"/>
      </w:pPr>
      <w:r w:rsidRPr="009230C4">
        <w:t xml:space="preserve">here to </w:t>
      </w:r>
      <w:r w:rsidR="00834A09" w:rsidRPr="009230C4">
        <w:t>assist</w:t>
      </w:r>
      <w:r w:rsidR="00222B2F" w:rsidRPr="009230C4">
        <w:t xml:space="preserve">. </w:t>
      </w:r>
    </w:p>
    <w:p w14:paraId="573F2796" w14:textId="70908481" w:rsidR="004567B0" w:rsidRPr="009230C4" w:rsidRDefault="004567B0" w:rsidP="00E86326"/>
    <w:p w14:paraId="289AE759" w14:textId="1214BEAB" w:rsidR="00DC20B3" w:rsidRPr="009230C4" w:rsidRDefault="00DC20B3">
      <w:pPr>
        <w:spacing w:line="240" w:lineRule="auto"/>
        <w:ind w:left="0"/>
      </w:pPr>
    </w:p>
    <w:p w14:paraId="388BA8CC" w14:textId="77777777" w:rsidR="00393993" w:rsidRDefault="00393993">
      <w:pPr>
        <w:spacing w:line="240" w:lineRule="auto"/>
        <w:ind w:left="0"/>
      </w:pPr>
      <w:r>
        <w:br w:type="page"/>
      </w:r>
    </w:p>
    <w:p w14:paraId="4F3FC1F2" w14:textId="386FEAB3" w:rsidR="00B3654E" w:rsidRPr="009230C4" w:rsidRDefault="00B3654E" w:rsidP="00B3654E">
      <w:r w:rsidRPr="009230C4">
        <w:lastRenderedPageBreak/>
        <w:t>We can assist with:</w:t>
      </w:r>
    </w:p>
    <w:p w14:paraId="2CDE9C68" w14:textId="193741CE" w:rsidR="00D852B6" w:rsidRPr="00557926" w:rsidRDefault="00224FB4" w:rsidP="00DC20B3">
      <w:pPr>
        <w:pStyle w:val="Listtoplevel"/>
        <w:rPr>
          <w:b/>
          <w:bCs/>
        </w:rPr>
      </w:pPr>
      <w:r w:rsidRPr="00557926">
        <w:rPr>
          <w:b/>
          <w:bCs/>
        </w:rPr>
        <w:drawing>
          <wp:anchor distT="0" distB="0" distL="114300" distR="114300" simplePos="0" relativeHeight="251865088" behindDoc="0" locked="0" layoutInCell="1" allowOverlap="1" wp14:anchorId="4F03C1B0" wp14:editId="7AB681A6">
            <wp:simplePos x="0" y="0"/>
            <wp:positionH relativeFrom="column">
              <wp:posOffset>256413</wp:posOffset>
            </wp:positionH>
            <wp:positionV relativeFrom="paragraph">
              <wp:posOffset>311785</wp:posOffset>
            </wp:positionV>
            <wp:extent cx="1371600" cy="1392419"/>
            <wp:effectExtent l="0" t="0" r="0" b="0"/>
            <wp:wrapNone/>
            <wp:docPr id="138470742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0742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0B3" w:rsidRPr="00557926">
        <w:rPr>
          <w:b/>
          <w:bCs/>
        </w:rPr>
        <w:t>financial matters</w:t>
      </w:r>
    </w:p>
    <w:p w14:paraId="7FBD8E1F" w14:textId="7F28D497" w:rsidR="00B3654E" w:rsidRPr="00557926" w:rsidRDefault="00DC20B3" w:rsidP="009140F2">
      <w:pPr>
        <w:pStyle w:val="Listtoplevel"/>
        <w:rPr>
          <w:b/>
          <w:bCs/>
        </w:rPr>
      </w:pPr>
      <w:r w:rsidRPr="00557926">
        <w:rPr>
          <w:b/>
          <w:bCs/>
        </w:rPr>
        <w:t>contractual matters</w:t>
      </w:r>
    </w:p>
    <w:p w14:paraId="44F53E09" w14:textId="77777777" w:rsidR="00393993" w:rsidRPr="00557926" w:rsidRDefault="00DC20B3" w:rsidP="00DC20B3">
      <w:pPr>
        <w:pStyle w:val="Listtoplevel"/>
        <w:rPr>
          <w:b/>
          <w:bCs/>
        </w:rPr>
      </w:pPr>
      <w:r w:rsidRPr="00557926">
        <w:rPr>
          <w:b/>
          <w:bCs/>
        </w:rPr>
        <w:t>redress claims</w:t>
      </w:r>
      <w:r w:rsidR="00B3654E" w:rsidRPr="00557926">
        <w:rPr>
          <w:b/>
          <w:bCs/>
        </w:rPr>
        <w:t>.</w:t>
      </w:r>
    </w:p>
    <w:p w14:paraId="7B7AED3B" w14:textId="77777777" w:rsidR="00393993" w:rsidRDefault="00393993" w:rsidP="00393993"/>
    <w:p w14:paraId="76FFB3DA" w14:textId="766E2B2A" w:rsidR="00B3654E" w:rsidRPr="009230C4" w:rsidRDefault="00B3654E" w:rsidP="00393993">
      <w:r w:rsidRPr="009230C4">
        <w:t xml:space="preserve"> </w:t>
      </w:r>
    </w:p>
    <w:p w14:paraId="37E9CE5A" w14:textId="3ABBF23F" w:rsidR="00DC20B3" w:rsidRPr="009230C4" w:rsidRDefault="00F731A4" w:rsidP="00B3654E">
      <w:r w:rsidRPr="009230C4"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38147FB1" wp14:editId="0F5C2CC3">
                <wp:simplePos x="0" y="0"/>
                <wp:positionH relativeFrom="margin">
                  <wp:posOffset>2194560</wp:posOffset>
                </wp:positionH>
                <wp:positionV relativeFrom="paragraph">
                  <wp:posOffset>-157655</wp:posOffset>
                </wp:positionV>
                <wp:extent cx="3373821" cy="895481"/>
                <wp:effectExtent l="0" t="0" r="0" b="0"/>
                <wp:wrapNone/>
                <wp:docPr id="1556996172" name="Rectangle 1556996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821" cy="8954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90E48" id="Rectangle 1556996172" o:spid="_x0000_s1026" style="position:absolute;margin-left:172.8pt;margin-top:-12.4pt;width:265.65pt;height:70.5pt;z-index:-2513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 w:rsidR="004675DE" w:rsidRPr="009230C4">
        <w:rPr>
          <w:noProof/>
        </w:rPr>
        <w:drawing>
          <wp:anchor distT="0" distB="0" distL="114300" distR="114300" simplePos="0" relativeHeight="251867136" behindDoc="0" locked="0" layoutInCell="1" allowOverlap="1" wp14:anchorId="151EDD9E" wp14:editId="5E1FD02C">
            <wp:simplePos x="0" y="0"/>
            <wp:positionH relativeFrom="column">
              <wp:posOffset>98567</wp:posOffset>
            </wp:positionH>
            <wp:positionV relativeFrom="paragraph">
              <wp:posOffset>-308978</wp:posOffset>
            </wp:positionV>
            <wp:extent cx="1371600" cy="1261884"/>
            <wp:effectExtent l="0" t="0" r="0" b="0"/>
            <wp:wrapNone/>
            <wp:docPr id="6216834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834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0B3" w:rsidRPr="009230C4">
        <w:t>We will go through what each of these mea</w:t>
      </w:r>
      <w:r w:rsidR="00E91042" w:rsidRPr="009230C4">
        <w:t>n</w:t>
      </w:r>
      <w:r w:rsidR="00F147AC">
        <w:t>s</w:t>
      </w:r>
      <w:r w:rsidR="00DC20B3" w:rsidRPr="009230C4">
        <w:t xml:space="preserve"> on pages </w:t>
      </w:r>
      <w:r w:rsidR="000C62D6">
        <w:rPr>
          <w:b/>
          <w:bCs/>
        </w:rPr>
        <w:t>8</w:t>
      </w:r>
      <w:r w:rsidR="00DC20B3" w:rsidRPr="009230C4">
        <w:t xml:space="preserve"> </w:t>
      </w:r>
      <w:r w:rsidR="00DC20B3" w:rsidRPr="00557926">
        <w:rPr>
          <w:b/>
          <w:bCs/>
        </w:rPr>
        <w:t>to</w:t>
      </w:r>
      <w:r w:rsidR="00DC20B3" w:rsidRPr="009230C4">
        <w:t xml:space="preserve"> </w:t>
      </w:r>
      <w:r w:rsidR="000C62D6">
        <w:rPr>
          <w:b/>
          <w:bCs/>
        </w:rPr>
        <w:t>10</w:t>
      </w:r>
      <w:r w:rsidR="00DC20B3" w:rsidRPr="009230C4">
        <w:t>.</w:t>
      </w:r>
    </w:p>
    <w:p w14:paraId="78F3EEC9" w14:textId="2D3E54D8" w:rsidR="00A24015" w:rsidRPr="009230C4" w:rsidRDefault="00A24015" w:rsidP="00DE7A41"/>
    <w:p w14:paraId="6DD709E8" w14:textId="35EAD710" w:rsidR="00DE7A41" w:rsidRPr="009230C4" w:rsidRDefault="00DE7A41" w:rsidP="00DE7A41"/>
    <w:p w14:paraId="15CF2FDD" w14:textId="716CF625" w:rsidR="009744DE" w:rsidRPr="009230C4" w:rsidRDefault="000E2519" w:rsidP="00DE7A41">
      <w:r w:rsidRPr="009230C4">
        <w:t>Thing</w:t>
      </w:r>
      <w:r w:rsidR="00865BC9" w:rsidRPr="009230C4">
        <w:t>s</w:t>
      </w:r>
      <w:r w:rsidR="009744DE" w:rsidRPr="009230C4">
        <w:t xml:space="preserve"> we do not assist with are:</w:t>
      </w:r>
    </w:p>
    <w:p w14:paraId="66E300D4" w14:textId="3F6D32DC" w:rsidR="009744DE" w:rsidRPr="009230C4" w:rsidRDefault="00616BE8" w:rsidP="00616BE8">
      <w:pPr>
        <w:pStyle w:val="Listtoplevel"/>
      </w:pPr>
      <w:r w:rsidRPr="009230C4">
        <w:drawing>
          <wp:anchor distT="0" distB="0" distL="114300" distR="114300" simplePos="0" relativeHeight="251869184" behindDoc="0" locked="0" layoutInCell="1" allowOverlap="1" wp14:anchorId="7C5AED11" wp14:editId="407EEF1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27048" cy="1527048"/>
            <wp:effectExtent l="0" t="0" r="0" b="0"/>
            <wp:wrapNone/>
            <wp:docPr id="1187979126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79126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48" cy="15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DE" w:rsidRPr="009230C4">
        <w:t>students think</w:t>
      </w:r>
      <w:r w:rsidR="00BA672A" w:rsidRPr="009230C4">
        <w:t>i</w:t>
      </w:r>
      <w:r w:rsidR="009744DE" w:rsidRPr="009230C4">
        <w:t xml:space="preserve">ng the education they are getting is not good enough </w:t>
      </w:r>
    </w:p>
    <w:p w14:paraId="43F317EA" w14:textId="0D495735" w:rsidR="009744DE" w:rsidRPr="009230C4" w:rsidRDefault="005768CB" w:rsidP="005768CB">
      <w:pPr>
        <w:pStyle w:val="Listtoplevel"/>
      </w:pPr>
      <w:r w:rsidRPr="009230C4">
        <w:drawing>
          <wp:anchor distT="0" distB="0" distL="114300" distR="114300" simplePos="0" relativeHeight="251873280" behindDoc="0" locked="0" layoutInCell="1" allowOverlap="1" wp14:anchorId="1A88BA7A" wp14:editId="60A71D78">
            <wp:simplePos x="0" y="0"/>
            <wp:positionH relativeFrom="column">
              <wp:posOffset>137541</wp:posOffset>
            </wp:positionH>
            <wp:positionV relativeFrom="paragraph">
              <wp:posOffset>504317</wp:posOffset>
            </wp:positionV>
            <wp:extent cx="1371600" cy="1371600"/>
            <wp:effectExtent l="0" t="0" r="0" b="0"/>
            <wp:wrapNone/>
            <wp:docPr id="136957565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7565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DE" w:rsidRPr="009230C4">
        <w:t>complaints from domestic students who are in:</w:t>
      </w:r>
    </w:p>
    <w:p w14:paraId="4E0D5A37" w14:textId="064AEB11" w:rsidR="009744DE" w:rsidRPr="009230C4" w:rsidRDefault="00DE7A41" w:rsidP="00B64E27">
      <w:pPr>
        <w:pStyle w:val="Listsecondlevel"/>
      </w:pPr>
      <w:r w:rsidRPr="009230C4">
        <w:t xml:space="preserve">primary school </w:t>
      </w:r>
    </w:p>
    <w:p w14:paraId="505A4428" w14:textId="4540D5C4" w:rsidR="002A2EA7" w:rsidRPr="0053282D" w:rsidRDefault="005768CB" w:rsidP="0053282D">
      <w:pPr>
        <w:pStyle w:val="Listsecondlevel"/>
      </w:pPr>
      <w:r w:rsidRPr="009230C4">
        <w:rPr>
          <w:noProof/>
        </w:rPr>
        <w:drawing>
          <wp:anchor distT="0" distB="0" distL="114300" distR="114300" simplePos="0" relativeHeight="251871232" behindDoc="0" locked="0" layoutInCell="1" allowOverlap="1" wp14:anchorId="21D2631E" wp14:editId="062275D0">
            <wp:simplePos x="0" y="0"/>
            <wp:positionH relativeFrom="column">
              <wp:posOffset>201239</wp:posOffset>
            </wp:positionH>
            <wp:positionV relativeFrom="paragraph">
              <wp:posOffset>310896</wp:posOffset>
            </wp:positionV>
            <wp:extent cx="1371600" cy="813143"/>
            <wp:effectExtent l="0" t="0" r="0" b="6350"/>
            <wp:wrapNone/>
            <wp:docPr id="211041249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12496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1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41" w:rsidRPr="009230C4">
        <w:t xml:space="preserve">secondary school </w:t>
      </w:r>
      <w:r w:rsidR="00C601A7" w:rsidRPr="009230C4">
        <w:t>like</w:t>
      </w:r>
      <w:r w:rsidR="00DE7A41" w:rsidRPr="009230C4">
        <w:t xml:space="preserve"> high school.</w:t>
      </w:r>
    </w:p>
    <w:p w14:paraId="4EB51040" w14:textId="7C833377" w:rsidR="002E0472" w:rsidRPr="009230C4" w:rsidRDefault="002E0472" w:rsidP="00393993">
      <w:pPr>
        <w:pStyle w:val="Heading2"/>
      </w:pPr>
      <w:r w:rsidRPr="009230C4">
        <w:lastRenderedPageBreak/>
        <w:t xml:space="preserve">Financial matters </w:t>
      </w:r>
    </w:p>
    <w:p w14:paraId="234F68B0" w14:textId="77777777" w:rsidR="00393993" w:rsidRDefault="00393993" w:rsidP="00E86326"/>
    <w:p w14:paraId="1BEDDB17" w14:textId="6F22C0E8" w:rsidR="00DE6C98" w:rsidRPr="009230C4" w:rsidRDefault="009C01AB" w:rsidP="00E86326">
      <w:r w:rsidRPr="009230C4"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7BFEE44B" wp14:editId="4826214D">
                <wp:simplePos x="0" y="0"/>
                <wp:positionH relativeFrom="margin">
                  <wp:posOffset>2192212</wp:posOffset>
                </wp:positionH>
                <wp:positionV relativeFrom="paragraph">
                  <wp:posOffset>241032</wp:posOffset>
                </wp:positionV>
                <wp:extent cx="3454400" cy="2885043"/>
                <wp:effectExtent l="0" t="0" r="0" b="0"/>
                <wp:wrapNone/>
                <wp:docPr id="4017131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0" cy="288504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37BFA" id="Rectangle 1" o:spid="_x0000_s1026" style="position:absolute;margin-left:172.6pt;margin-top:19pt;width:272pt;height:227.15pt;z-index:-25138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7794CF29" wp14:editId="7C3D3D02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1536700" cy="1446396"/>
            <wp:effectExtent l="0" t="0" r="6350" b="1905"/>
            <wp:wrapNone/>
            <wp:docPr id="1367112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12173" name="Picture 136711217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446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EE4B2" w14:textId="545084D1" w:rsidR="0080223F" w:rsidRPr="009230C4" w:rsidRDefault="0080223F" w:rsidP="0080223F">
      <w:r w:rsidRPr="009C01AB">
        <w:rPr>
          <w:b/>
          <w:bCs/>
        </w:rPr>
        <w:t>Financial matter</w:t>
      </w:r>
      <w:r w:rsidR="009C01AB" w:rsidRPr="009C01AB">
        <w:rPr>
          <w:b/>
          <w:bCs/>
        </w:rPr>
        <w:t>s</w:t>
      </w:r>
      <w:r w:rsidRPr="009230C4">
        <w:t xml:space="preserve"> are things to do with money </w:t>
      </w:r>
      <w:r w:rsidR="00816B58" w:rsidRPr="009230C4">
        <w:t>like</w:t>
      </w:r>
      <w:r w:rsidRPr="009230C4">
        <w:t>:</w:t>
      </w:r>
      <w:r w:rsidR="009C01AB" w:rsidRPr="009C01AB">
        <w:t xml:space="preserve"> </w:t>
      </w:r>
    </w:p>
    <w:p w14:paraId="5868B2CC" w14:textId="1CB37259" w:rsidR="0080223F" w:rsidRPr="009230C4" w:rsidRDefault="00393F53" w:rsidP="0080223F">
      <w:pPr>
        <w:pStyle w:val="Listtoplevel"/>
      </w:pPr>
      <w:r w:rsidRPr="009230C4">
        <w:t xml:space="preserve">refunds </w:t>
      </w:r>
      <w:r w:rsidR="007B0ACD" w:rsidRPr="009230C4">
        <w:t xml:space="preserve">which means </w:t>
      </w:r>
      <w:r w:rsidRPr="009230C4">
        <w:t xml:space="preserve">wanting your money back </w:t>
      </w:r>
    </w:p>
    <w:p w14:paraId="78B8AF01" w14:textId="2B269A57" w:rsidR="0064667B" w:rsidRPr="009230C4" w:rsidRDefault="009C01AB" w:rsidP="00A30AAE">
      <w:pPr>
        <w:pStyle w:val="Listtoplevel"/>
      </w:pPr>
      <w:r w:rsidRPr="009230C4">
        <w:drawing>
          <wp:anchor distT="0" distB="0" distL="114300" distR="114300" simplePos="0" relativeHeight="251920384" behindDoc="0" locked="0" layoutInCell="1" allowOverlap="1" wp14:anchorId="6F36CC39" wp14:editId="75B001AD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1727200" cy="707094"/>
            <wp:effectExtent l="0" t="0" r="6350" b="0"/>
            <wp:wrapNone/>
            <wp:docPr id="4028715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715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24" cy="7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F53" w:rsidRPr="009230C4">
        <w:t xml:space="preserve">fees </w:t>
      </w:r>
      <w:r w:rsidR="007B0ACD" w:rsidRPr="009230C4">
        <w:t>which means</w:t>
      </w:r>
      <w:r w:rsidR="00393F53" w:rsidRPr="009230C4">
        <w:t xml:space="preserve"> </w:t>
      </w:r>
      <w:r w:rsidR="00B738E5">
        <w:t>the</w:t>
      </w:r>
      <w:r w:rsidR="00393F53" w:rsidRPr="009230C4">
        <w:t xml:space="preserve"> </w:t>
      </w:r>
      <w:r w:rsidR="007B0ACD" w:rsidRPr="009230C4">
        <w:t xml:space="preserve">money </w:t>
      </w:r>
      <w:r w:rsidR="00393F53" w:rsidRPr="009230C4">
        <w:t>it costs to study</w:t>
      </w:r>
      <w:r w:rsidR="00A30AAE" w:rsidRPr="009230C4">
        <w:t>.</w:t>
      </w:r>
      <w:r w:rsidR="00393F53" w:rsidRPr="009230C4">
        <w:br w:type="page"/>
      </w:r>
    </w:p>
    <w:p w14:paraId="3A9E21B6" w14:textId="66CED000" w:rsidR="00124EA8" w:rsidRPr="009230C4" w:rsidRDefault="00990E6B" w:rsidP="00990E6B">
      <w:pPr>
        <w:pStyle w:val="Heading2"/>
      </w:pPr>
      <w:r w:rsidRPr="009230C4">
        <w:lastRenderedPageBreak/>
        <w:t xml:space="preserve">Contractual matters </w:t>
      </w:r>
    </w:p>
    <w:p w14:paraId="2F21BCAE" w14:textId="77777777" w:rsidR="009C01AB" w:rsidRDefault="009C01AB" w:rsidP="00BD34B6"/>
    <w:p w14:paraId="2E075920" w14:textId="16394BE8" w:rsidR="00990E6B" w:rsidRPr="009230C4" w:rsidRDefault="007B0ACD" w:rsidP="00BD34B6">
      <w:r w:rsidRPr="009230C4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1614BE59" wp14:editId="37CBA677">
                <wp:simplePos x="0" y="0"/>
                <wp:positionH relativeFrom="margin">
                  <wp:align>right</wp:align>
                </wp:positionH>
                <wp:positionV relativeFrom="paragraph">
                  <wp:posOffset>266065</wp:posOffset>
                </wp:positionV>
                <wp:extent cx="3454400" cy="5268097"/>
                <wp:effectExtent l="0" t="0" r="0" b="2540"/>
                <wp:wrapNone/>
                <wp:docPr id="16467148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0" cy="52680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234E7" id="Rectangle 1" o:spid="_x0000_s1026" style="position:absolute;margin-left:220.8pt;margin-top:20.95pt;width:272pt;height:414.8pt;z-index:-251386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  <w:r w:rsidR="006D52E5" w:rsidRPr="009230C4">
        <w:rPr>
          <w:noProof/>
        </w:rPr>
        <w:drawing>
          <wp:anchor distT="0" distB="0" distL="114300" distR="114300" simplePos="0" relativeHeight="251875328" behindDoc="0" locked="0" layoutInCell="1" allowOverlap="1" wp14:anchorId="0C0837F4" wp14:editId="2121C8BB">
            <wp:simplePos x="0" y="0"/>
            <wp:positionH relativeFrom="margin">
              <wp:posOffset>128127</wp:posOffset>
            </wp:positionH>
            <wp:positionV relativeFrom="paragraph">
              <wp:posOffset>312928</wp:posOffset>
            </wp:positionV>
            <wp:extent cx="1371600" cy="1392419"/>
            <wp:effectExtent l="0" t="0" r="0" b="0"/>
            <wp:wrapNone/>
            <wp:docPr id="42329151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9151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E8E95" w14:textId="2FD099A1" w:rsidR="009F5B2B" w:rsidRPr="009230C4" w:rsidRDefault="00990E6B" w:rsidP="00BD34B6">
      <w:r w:rsidRPr="009C01AB">
        <w:rPr>
          <w:b/>
          <w:bCs/>
        </w:rPr>
        <w:t>Contractual matters</w:t>
      </w:r>
      <w:r w:rsidR="009F5B2B" w:rsidRPr="009230C4">
        <w:t xml:space="preserve"> </w:t>
      </w:r>
      <w:r w:rsidR="00F147AC">
        <w:t>are</w:t>
      </w:r>
      <w:r w:rsidR="00F147AC" w:rsidRPr="009230C4">
        <w:t xml:space="preserve"> </w:t>
      </w:r>
      <w:r w:rsidR="009F5B2B" w:rsidRPr="009230C4">
        <w:t xml:space="preserve">things you have an agreement with your educational provider </w:t>
      </w:r>
      <w:r w:rsidR="00A8094E" w:rsidRPr="009230C4">
        <w:t>about like</w:t>
      </w:r>
      <w:r w:rsidR="009F5B2B" w:rsidRPr="009230C4">
        <w:t>:</w:t>
      </w:r>
    </w:p>
    <w:p w14:paraId="6969A3FD" w14:textId="399A76FE" w:rsidR="00990E6B" w:rsidRPr="009230C4" w:rsidRDefault="00A8094E" w:rsidP="00A8094E">
      <w:pPr>
        <w:pStyle w:val="Listtoplevel"/>
      </w:pPr>
      <w:r w:rsidRPr="009230C4">
        <w:t>contracts to study</w:t>
      </w:r>
    </w:p>
    <w:p w14:paraId="3C7FCCA2" w14:textId="4AA4A474" w:rsidR="00A8094E" w:rsidRPr="009230C4" w:rsidRDefault="00B541CA" w:rsidP="00B541CA">
      <w:pPr>
        <w:pStyle w:val="Listtoplevel"/>
      </w:pPr>
      <w:r w:rsidRPr="009230C4">
        <w:drawing>
          <wp:anchor distT="0" distB="0" distL="114300" distR="114300" simplePos="0" relativeHeight="251877376" behindDoc="0" locked="0" layoutInCell="1" allowOverlap="1" wp14:anchorId="5A27AF67" wp14:editId="281E77E4">
            <wp:simplePos x="0" y="0"/>
            <wp:positionH relativeFrom="column">
              <wp:posOffset>192278</wp:posOffset>
            </wp:positionH>
            <wp:positionV relativeFrom="paragraph">
              <wp:posOffset>314579</wp:posOffset>
            </wp:positionV>
            <wp:extent cx="1371600" cy="1342423"/>
            <wp:effectExtent l="0" t="0" r="0" b="0"/>
            <wp:wrapNone/>
            <wp:docPr id="4377129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129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2E5" w:rsidRPr="009230C4">
        <w:t>accommodation</w:t>
      </w:r>
      <w:r w:rsidR="00A8094E" w:rsidRPr="009230C4">
        <w:t xml:space="preserve"> </w:t>
      </w:r>
      <w:r w:rsidR="007E6EA0" w:rsidRPr="009230C4">
        <w:t>like</w:t>
      </w:r>
      <w:r w:rsidR="006D52E5" w:rsidRPr="009230C4">
        <w:t xml:space="preserve"> if you are staying in student </w:t>
      </w:r>
      <w:r w:rsidR="007E6EA0" w:rsidRPr="009230C4">
        <w:t>housing</w:t>
      </w:r>
    </w:p>
    <w:p w14:paraId="7887D61A" w14:textId="1D92E5FC" w:rsidR="00A8094E" w:rsidRPr="009230C4" w:rsidRDefault="00A8094E" w:rsidP="00A8094E">
      <w:pPr>
        <w:pStyle w:val="Listtoplevel"/>
      </w:pPr>
      <w:r w:rsidRPr="009230C4">
        <w:t>changes to your study program</w:t>
      </w:r>
      <w:r w:rsidR="00F147AC">
        <w:t>me</w:t>
      </w:r>
    </w:p>
    <w:p w14:paraId="2B7C34F0" w14:textId="300728AA" w:rsidR="00A8094E" w:rsidRPr="009230C4" w:rsidRDefault="00333F92" w:rsidP="00333F92">
      <w:pPr>
        <w:pStyle w:val="Listtoplevel"/>
      </w:pPr>
      <w:r w:rsidRPr="009230C4"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23F32F76" wp14:editId="2945CD83">
                <wp:simplePos x="0" y="0"/>
                <wp:positionH relativeFrom="column">
                  <wp:posOffset>45466</wp:posOffset>
                </wp:positionH>
                <wp:positionV relativeFrom="paragraph">
                  <wp:posOffset>58801</wp:posOffset>
                </wp:positionV>
                <wp:extent cx="1453896" cy="1371600"/>
                <wp:effectExtent l="0" t="0" r="0" b="0"/>
                <wp:wrapNone/>
                <wp:docPr id="1082966182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896" cy="1371600"/>
                          <a:chOff x="0" y="0"/>
                          <a:chExt cx="1453896" cy="1371600"/>
                        </a:xfrm>
                      </wpg:grpSpPr>
                      <pic:pic xmlns:pic="http://schemas.openxmlformats.org/drawingml/2006/picture">
                        <pic:nvPicPr>
                          <pic:cNvPr id="63430387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52255038" name="Multiplication Sign 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32688" y="621792"/>
                            <a:ext cx="521208" cy="603504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13FF1" id="Group 30" o:spid="_x0000_s1026" alt="&quot;&quot;" style="position:absolute;margin-left:3.6pt;margin-top:4.65pt;width:114.5pt;height:108pt;z-index:251880448" coordsize="14538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">
                <v:shape id="Picture 28" o:spid="_x0000_s1027" type="#_x0000_t75" style="position:absolute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">
                  <v:imagedata r:id="rId43" o:title=""/>
                </v:shape>
                <v:shape id="Multiplication Sign 29" o:spid="_x0000_s1028" alt="&quot;&quot;" style="position:absolute;left:9326;top:6217;width:5212;height:6035;visibility:visible;mso-wrap-style:square;v-text-anchor:middle" coordsize="521208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" path="m78792,185010r92778,-80126l260604,207976,349638,104884r92778,80126l341593,301752,442416,418494r-92778,80126l260604,395528,171570,498620,78792,418494,179615,301752,78792,185010xe" fillcolor="red" strokecolor="red" strokeweight="1pt">
                  <v:stroke joinstyle="miter"/>
                  <v:path arrowok="t" o:connecttype="custom" o:connectlocs="78792,185010;171570,104884;260604,207976;349638,104884;442416,185010;341593,301752;442416,418494;349638,498620;260604,395528;171570,498620;78792,418494;179615,301752;78792,185010" o:connectangles="0,0,0,0,0,0,0,0,0,0,0,0,0"/>
                </v:shape>
              </v:group>
            </w:pict>
          </mc:Fallback>
        </mc:AlternateContent>
      </w:r>
      <w:r w:rsidR="00A8094E" w:rsidRPr="009230C4">
        <w:t>what happens when a program</w:t>
      </w:r>
      <w:r w:rsidR="00F147AC">
        <w:t>me</w:t>
      </w:r>
      <w:r w:rsidR="00A8094E" w:rsidRPr="009230C4">
        <w:t xml:space="preserve"> you signed up for is no longer availabl</w:t>
      </w:r>
      <w:r w:rsidR="002E3E0E" w:rsidRPr="009230C4">
        <w:t>e.</w:t>
      </w:r>
    </w:p>
    <w:p w14:paraId="1E96B6FA" w14:textId="77777777" w:rsidR="00A8094E" w:rsidRPr="009230C4" w:rsidRDefault="00A8094E" w:rsidP="006B1ED4"/>
    <w:p w14:paraId="0A5329C5" w14:textId="77777777" w:rsidR="004204A3" w:rsidRPr="009230C4" w:rsidRDefault="004204A3" w:rsidP="006B1ED4"/>
    <w:p w14:paraId="65DEDAE2" w14:textId="77777777" w:rsidR="00AF0AC3" w:rsidRPr="009230C4" w:rsidRDefault="00AF0AC3">
      <w:pPr>
        <w:spacing w:line="240" w:lineRule="auto"/>
        <w:ind w:left="0"/>
      </w:pPr>
      <w:r w:rsidRPr="009230C4">
        <w:br w:type="page"/>
      </w:r>
    </w:p>
    <w:p w14:paraId="33D8128A" w14:textId="654B7EEF" w:rsidR="00373C18" w:rsidRPr="009230C4" w:rsidRDefault="0082346D" w:rsidP="0082346D">
      <w:pPr>
        <w:pStyle w:val="Heading2"/>
      </w:pPr>
      <w:r w:rsidRPr="009230C4">
        <w:lastRenderedPageBreak/>
        <w:t xml:space="preserve">Redress claims </w:t>
      </w:r>
    </w:p>
    <w:p w14:paraId="2E86D600" w14:textId="769EDBC1" w:rsidR="0082346D" w:rsidRPr="009230C4" w:rsidRDefault="009C01AB" w:rsidP="006B1ED4">
      <w:r w:rsidRPr="009230C4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7DB9F0BF" wp14:editId="0EC65C09">
                <wp:simplePos x="0" y="0"/>
                <wp:positionH relativeFrom="margin">
                  <wp:posOffset>2170323</wp:posOffset>
                </wp:positionH>
                <wp:positionV relativeFrom="paragraph">
                  <wp:posOffset>272185</wp:posOffset>
                </wp:positionV>
                <wp:extent cx="3657600" cy="4869456"/>
                <wp:effectExtent l="0" t="0" r="0" b="7620"/>
                <wp:wrapNone/>
                <wp:docPr id="3236640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8694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CEA38" id="Rectangle 1" o:spid="_x0000_s1026" style="position:absolute;margin-left:170.9pt;margin-top:21.45pt;width:4in;height:383.4pt;z-index:-25138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500ECCC2" w14:textId="399B3068" w:rsidR="00A30AAE" w:rsidRPr="009230C4" w:rsidRDefault="00A30AAE" w:rsidP="00A30AAE">
      <w:r w:rsidRPr="009C01AB">
        <w:rPr>
          <w:b/>
          <w:bCs/>
        </w:rPr>
        <w:t>Redress claims</w:t>
      </w:r>
      <w:r w:rsidRPr="009230C4">
        <w:t xml:space="preserve"> are when:</w:t>
      </w:r>
    </w:p>
    <w:p w14:paraId="62D21919" w14:textId="7FCE61A4" w:rsidR="00A30AAE" w:rsidRPr="009C01AB" w:rsidRDefault="002E274A" w:rsidP="009C01AB">
      <w:pPr>
        <w:pStyle w:val="Listtoplevel"/>
      </w:pPr>
      <w:r w:rsidRPr="009C01AB">
        <w:rPr>
          <w:b/>
          <w:bCs/>
        </w:rPr>
        <w:drawing>
          <wp:anchor distT="0" distB="0" distL="114300" distR="114300" simplePos="0" relativeHeight="251910144" behindDoc="0" locked="0" layoutInCell="1" allowOverlap="1" wp14:anchorId="2905DD3F" wp14:editId="55191AED">
            <wp:simplePos x="0" y="0"/>
            <wp:positionH relativeFrom="margin">
              <wp:posOffset>-109021</wp:posOffset>
            </wp:positionH>
            <wp:positionV relativeFrom="paragraph">
              <wp:posOffset>581629</wp:posOffset>
            </wp:positionV>
            <wp:extent cx="1600200" cy="1455089"/>
            <wp:effectExtent l="0" t="0" r="0" b="0"/>
            <wp:wrapNone/>
            <wp:docPr id="50275441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5441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5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AB">
        <w:rPr>
          <w:b/>
          <w:bCs/>
        </w:rPr>
        <w:t>New Zealand Qualifications Authority</w:t>
      </w:r>
      <w:r w:rsidRPr="009230C4">
        <w:t xml:space="preserve"> </w:t>
      </w:r>
      <w:r>
        <w:t xml:space="preserve">/ </w:t>
      </w:r>
      <w:r w:rsidR="00A30AAE" w:rsidRPr="009C01AB">
        <w:rPr>
          <w:b/>
          <w:bCs/>
        </w:rPr>
        <w:t>NZQA</w:t>
      </w:r>
      <w:r w:rsidR="00A30AAE" w:rsidRPr="009C01AB">
        <w:t xml:space="preserve"> finds the place you study has not followed the </w:t>
      </w:r>
      <w:r w:rsidR="008665D1" w:rsidRPr="009C01AB">
        <w:rPr>
          <w:b/>
          <w:bCs/>
        </w:rPr>
        <w:t>Educational C</w:t>
      </w:r>
      <w:r w:rsidR="00A30AAE" w:rsidRPr="009C01AB">
        <w:rPr>
          <w:b/>
          <w:bCs/>
        </w:rPr>
        <w:t>ode</w:t>
      </w:r>
      <w:r w:rsidR="008665D1" w:rsidRPr="009C01AB">
        <w:rPr>
          <w:b/>
          <w:bCs/>
        </w:rPr>
        <w:t xml:space="preserve"> of Practice 2021.</w:t>
      </w:r>
      <w:r w:rsidR="008665D1" w:rsidRPr="009C01AB">
        <w:t xml:space="preserve"> </w:t>
      </w:r>
    </w:p>
    <w:p w14:paraId="3119C021" w14:textId="7C498272" w:rsidR="00A30AAE" w:rsidRPr="009C01AB" w:rsidRDefault="00A30AAE" w:rsidP="009C01AB">
      <w:pPr>
        <w:pStyle w:val="Listtoplevel"/>
      </w:pPr>
      <w:r w:rsidRPr="009C01AB">
        <w:t xml:space="preserve">you ask the place you study to make things right by: </w:t>
      </w:r>
    </w:p>
    <w:p w14:paraId="43EC88FB" w14:textId="14CF92D6" w:rsidR="00A30AAE" w:rsidRPr="009230C4" w:rsidRDefault="00F416DD" w:rsidP="00A30AAE">
      <w:pPr>
        <w:pStyle w:val="Listsecondlevel"/>
      </w:pPr>
      <w:r w:rsidRPr="009230C4">
        <w:rPr>
          <w:noProof/>
        </w:rPr>
        <w:drawing>
          <wp:anchor distT="0" distB="0" distL="114300" distR="114300" simplePos="0" relativeHeight="251911168" behindDoc="0" locked="0" layoutInCell="1" allowOverlap="1" wp14:anchorId="1364B1F4" wp14:editId="3533DD76">
            <wp:simplePos x="0" y="0"/>
            <wp:positionH relativeFrom="margin">
              <wp:posOffset>-228599</wp:posOffset>
            </wp:positionH>
            <wp:positionV relativeFrom="paragraph">
              <wp:posOffset>242570</wp:posOffset>
            </wp:positionV>
            <wp:extent cx="1924050" cy="787681"/>
            <wp:effectExtent l="0" t="0" r="0" b="0"/>
            <wp:wrapNone/>
            <wp:docPr id="141638649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8649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54" cy="7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AE" w:rsidRPr="009230C4">
        <w:t>paying you money</w:t>
      </w:r>
    </w:p>
    <w:p w14:paraId="644FDA9A" w14:textId="71AAFD4A" w:rsidR="00A30AAE" w:rsidRDefault="00A30AAE" w:rsidP="00A30AAE">
      <w:pPr>
        <w:pStyle w:val="Listsecondlevel"/>
      </w:pPr>
      <w:r w:rsidRPr="009230C4">
        <w:t>doing something.</w:t>
      </w:r>
    </w:p>
    <w:p w14:paraId="5B79AABD" w14:textId="21BA5D7F" w:rsidR="009C01AB" w:rsidRDefault="009C01AB" w:rsidP="009C01AB"/>
    <w:p w14:paraId="0DF09D98" w14:textId="0D4704DF" w:rsidR="009C01AB" w:rsidRDefault="00393993" w:rsidP="009C01AB">
      <w:r w:rsidRPr="009C01A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36D934B0" wp14:editId="6AD691E5">
                <wp:simplePos x="0" y="0"/>
                <wp:positionH relativeFrom="margin">
                  <wp:posOffset>2148289</wp:posOffset>
                </wp:positionH>
                <wp:positionV relativeFrom="paragraph">
                  <wp:posOffset>190163</wp:posOffset>
                </wp:positionV>
                <wp:extent cx="3690651" cy="2544897"/>
                <wp:effectExtent l="0" t="0" r="5080" b="8255"/>
                <wp:wrapNone/>
                <wp:docPr id="1428634512" name="Rectangle 1428634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651" cy="25448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F9BBA" id="Rectangle 1428634512" o:spid="_x0000_s1026" style="position:absolute;margin-left:169.15pt;margin-top:14.95pt;width:290.6pt;height:200.4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25A838AF" w14:textId="107CFE7F" w:rsidR="00C65C24" w:rsidRPr="009230C4" w:rsidRDefault="009C01AB" w:rsidP="009C01AB">
      <w:r w:rsidRPr="009C01AB">
        <w:rPr>
          <w:b/>
          <w:bCs/>
          <w:noProof/>
        </w:rPr>
        <w:drawing>
          <wp:anchor distT="0" distB="0" distL="114300" distR="114300" simplePos="0" relativeHeight="251913216" behindDoc="0" locked="0" layoutInCell="1" allowOverlap="1" wp14:anchorId="439E2948" wp14:editId="1ED53612">
            <wp:simplePos x="0" y="0"/>
            <wp:positionH relativeFrom="margin">
              <wp:align>left</wp:align>
            </wp:positionH>
            <wp:positionV relativeFrom="paragraph">
              <wp:posOffset>-298450</wp:posOffset>
            </wp:positionV>
            <wp:extent cx="977900" cy="1357630"/>
            <wp:effectExtent l="0" t="0" r="0" b="0"/>
            <wp:wrapNone/>
            <wp:docPr id="139837406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7406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B4E" w:rsidRPr="009C01AB">
        <w:rPr>
          <w:b/>
          <w:bCs/>
          <w:noProof/>
        </w:rPr>
        <w:drawing>
          <wp:anchor distT="0" distB="0" distL="114300" distR="114300" simplePos="0" relativeHeight="251928576" behindDoc="0" locked="0" layoutInCell="1" allowOverlap="1" wp14:anchorId="741FB297" wp14:editId="190D07F5">
            <wp:simplePos x="0" y="0"/>
            <wp:positionH relativeFrom="column">
              <wp:posOffset>-330200</wp:posOffset>
            </wp:positionH>
            <wp:positionV relativeFrom="paragraph">
              <wp:posOffset>1392408</wp:posOffset>
            </wp:positionV>
            <wp:extent cx="1828800" cy="1129386"/>
            <wp:effectExtent l="0" t="0" r="0" b="0"/>
            <wp:wrapNone/>
            <wp:docPr id="19296573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56A" w:rsidRPr="009C01AB">
        <w:rPr>
          <w:b/>
          <w:bCs/>
        </w:rPr>
        <w:t xml:space="preserve">NZQA </w:t>
      </w:r>
      <w:r w:rsidR="00C4456A" w:rsidRPr="009230C4">
        <w:t xml:space="preserve">is </w:t>
      </w:r>
      <w:r w:rsidR="00C65C24" w:rsidRPr="009230C4">
        <w:t>a</w:t>
      </w:r>
      <w:r w:rsidR="000E2F51" w:rsidRPr="009230C4">
        <w:t>n</w:t>
      </w:r>
      <w:r w:rsidR="005E0F79" w:rsidRPr="009230C4">
        <w:t xml:space="preserve"> organisation </w:t>
      </w:r>
      <w:r w:rsidR="00206574">
        <w:t xml:space="preserve">that is </w:t>
      </w:r>
      <w:r w:rsidR="00C65C24" w:rsidRPr="009230C4">
        <w:t>part of the Government that makes sure</w:t>
      </w:r>
      <w:r w:rsidR="00393993">
        <w:t xml:space="preserve"> everyone</w:t>
      </w:r>
      <w:r w:rsidR="00C65C24" w:rsidRPr="009230C4">
        <w:t>:</w:t>
      </w:r>
    </w:p>
    <w:p w14:paraId="019E6D39" w14:textId="16E97252" w:rsidR="00C65C24" w:rsidRPr="009230C4" w:rsidRDefault="00CE6B9C" w:rsidP="00CE6B9C">
      <w:pPr>
        <w:pStyle w:val="Listtoplevel"/>
      </w:pPr>
      <w:r w:rsidRPr="009230C4">
        <w:t xml:space="preserve">gets a good education </w:t>
      </w:r>
    </w:p>
    <w:p w14:paraId="029C1EA3" w14:textId="515619A5" w:rsidR="00C4456A" w:rsidRPr="009230C4" w:rsidRDefault="00CE6B9C" w:rsidP="00DE7B4E">
      <w:pPr>
        <w:pStyle w:val="Listtoplevel"/>
      </w:pPr>
      <w:r w:rsidRPr="009230C4">
        <w:t>ha</w:t>
      </w:r>
      <w:r w:rsidR="00393993">
        <w:t>s</w:t>
      </w:r>
      <w:r w:rsidRPr="009230C4">
        <w:t xml:space="preserve"> records </w:t>
      </w:r>
      <w:r w:rsidR="00C65C24" w:rsidRPr="009230C4">
        <w:t xml:space="preserve">of their education. </w:t>
      </w:r>
      <w:r w:rsidR="005E0F79" w:rsidRPr="009230C4">
        <w:t xml:space="preserve"> </w:t>
      </w:r>
    </w:p>
    <w:p w14:paraId="17A99192" w14:textId="77777777" w:rsidR="00B65005" w:rsidRPr="009230C4" w:rsidRDefault="00B65005" w:rsidP="006B1ED4"/>
    <w:p w14:paraId="29E4EC15" w14:textId="4D3CDACF" w:rsidR="00206574" w:rsidRPr="009230C4" w:rsidRDefault="00557926" w:rsidP="00206574">
      <w:r w:rsidRPr="009C01AB">
        <w:rPr>
          <w:b/>
          <w:bCs/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60C0F473" wp14:editId="0D77C903">
            <wp:simplePos x="0" y="0"/>
            <wp:positionH relativeFrom="column">
              <wp:posOffset>-306705</wp:posOffset>
            </wp:positionH>
            <wp:positionV relativeFrom="paragraph">
              <wp:posOffset>-74930</wp:posOffset>
            </wp:positionV>
            <wp:extent cx="2088665" cy="533400"/>
            <wp:effectExtent l="0" t="0" r="6985" b="0"/>
            <wp:wrapNone/>
            <wp:docPr id="166840305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0305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6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574" w:rsidRPr="009C01A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4E419BB3" wp14:editId="148A49C1">
                <wp:simplePos x="0" y="0"/>
                <wp:positionH relativeFrom="margin">
                  <wp:align>right</wp:align>
                </wp:positionH>
                <wp:positionV relativeFrom="paragraph">
                  <wp:posOffset>-177800</wp:posOffset>
                </wp:positionV>
                <wp:extent cx="3563815" cy="2015067"/>
                <wp:effectExtent l="0" t="0" r="0" b="4445"/>
                <wp:wrapNone/>
                <wp:docPr id="179518797" name="Rectangle 179518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815" cy="201506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06051" id="Rectangle 179518797" o:spid="_x0000_s1026" style="position:absolute;margin-left:229.4pt;margin-top:-14pt;width:280.6pt;height:158.65pt;z-index:-251379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 w:rsidR="00206574" w:rsidRPr="009C01AB">
        <w:rPr>
          <w:b/>
          <w:bCs/>
        </w:rPr>
        <w:t>The Educational Code of Practice 2021</w:t>
      </w:r>
      <w:r w:rsidR="00206574" w:rsidRPr="009230C4">
        <w:t xml:space="preserve"> was started by the </w:t>
      </w:r>
      <w:r w:rsidR="00206574" w:rsidRPr="009230C4">
        <w:br/>
        <w:t xml:space="preserve">New Zealand Government to make sure all tertiary education providers support their students well. </w:t>
      </w:r>
    </w:p>
    <w:p w14:paraId="182693B4" w14:textId="258E35F8" w:rsidR="00206574" w:rsidRDefault="00557926" w:rsidP="006B1ED4">
      <w:r w:rsidRPr="009230C4">
        <w:rPr>
          <w:noProof/>
        </w:rPr>
        <w:drawing>
          <wp:anchor distT="0" distB="0" distL="114300" distR="114300" simplePos="0" relativeHeight="251915264" behindDoc="0" locked="0" layoutInCell="1" allowOverlap="1" wp14:anchorId="2692E525" wp14:editId="5BB93A84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1371600" cy="1427625"/>
            <wp:effectExtent l="0" t="0" r="0" b="1270"/>
            <wp:wrapNone/>
            <wp:docPr id="1210629294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29294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4A958" w14:textId="610152C2" w:rsidR="00206574" w:rsidRDefault="00206574" w:rsidP="006B1ED4"/>
    <w:p w14:paraId="60FA24CB" w14:textId="163CC086" w:rsidR="00B65005" w:rsidRPr="009230C4" w:rsidRDefault="00B65005" w:rsidP="006B1ED4">
      <w:r w:rsidRPr="009230C4">
        <w:t xml:space="preserve">More information about NZQA can be found on their </w:t>
      </w:r>
      <w:r w:rsidRPr="009C01AB">
        <w:rPr>
          <w:b/>
          <w:bCs/>
        </w:rPr>
        <w:t>website</w:t>
      </w:r>
      <w:r w:rsidRPr="009230C4">
        <w:t>:</w:t>
      </w:r>
    </w:p>
    <w:p w14:paraId="005581D0" w14:textId="177E65D6" w:rsidR="00B65005" w:rsidRPr="009230C4" w:rsidRDefault="00B65005" w:rsidP="006B1ED4"/>
    <w:p w14:paraId="4DD148F9" w14:textId="46225DDF" w:rsidR="00B65005" w:rsidRPr="009C01AB" w:rsidRDefault="005A6D81" w:rsidP="006B1ED4">
      <w:pPr>
        <w:rPr>
          <w:b/>
          <w:bCs/>
        </w:rPr>
      </w:pPr>
      <w:r w:rsidRPr="009C01AB">
        <w:rPr>
          <w:b/>
          <w:bCs/>
          <w:noProof/>
        </w:rPr>
        <w:drawing>
          <wp:anchor distT="0" distB="0" distL="114300" distR="114300" simplePos="0" relativeHeight="251917312" behindDoc="0" locked="0" layoutInCell="1" allowOverlap="1" wp14:anchorId="5F6756B9" wp14:editId="4D12A111">
            <wp:simplePos x="0" y="0"/>
            <wp:positionH relativeFrom="column">
              <wp:posOffset>-101600</wp:posOffset>
            </wp:positionH>
            <wp:positionV relativeFrom="paragraph">
              <wp:posOffset>343112</wp:posOffset>
            </wp:positionV>
            <wp:extent cx="1371600" cy="1757424"/>
            <wp:effectExtent l="0" t="0" r="0" b="0"/>
            <wp:wrapNone/>
            <wp:docPr id="139672296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2296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1AB" w:rsidRPr="009C01AB">
        <w:rPr>
          <w:b/>
          <w:bCs/>
        </w:rPr>
        <w:t>www.</w:t>
      </w:r>
      <w:hyperlink r:id="rId50" w:history="1">
        <w:r w:rsidR="00B65005" w:rsidRPr="009C01AB">
          <w:rPr>
            <w:b/>
            <w:bCs/>
          </w:rPr>
          <w:t>shorturl.at/pDW89</w:t>
        </w:r>
      </w:hyperlink>
      <w:r w:rsidR="00B65005" w:rsidRPr="009C01AB">
        <w:rPr>
          <w:b/>
          <w:bCs/>
        </w:rPr>
        <w:t xml:space="preserve"> </w:t>
      </w:r>
    </w:p>
    <w:p w14:paraId="43B90BC1" w14:textId="77777777" w:rsidR="00B65005" w:rsidRPr="009230C4" w:rsidRDefault="00B65005" w:rsidP="006B1ED4"/>
    <w:p w14:paraId="29B16593" w14:textId="78E2B465" w:rsidR="00B65005" w:rsidRPr="009230C4" w:rsidRDefault="00B65005" w:rsidP="006B1ED4"/>
    <w:p w14:paraId="4442CD97" w14:textId="77777777" w:rsidR="00206574" w:rsidRDefault="00B65005" w:rsidP="006B1ED4">
      <w:r w:rsidRPr="009230C4">
        <w:t>This information is not in Easy Read.</w:t>
      </w:r>
    </w:p>
    <w:p w14:paraId="159A005E" w14:textId="77777777" w:rsidR="00206574" w:rsidRDefault="00206574" w:rsidP="006B1ED4"/>
    <w:p w14:paraId="69734A1B" w14:textId="51D5E409" w:rsidR="00B65005" w:rsidRPr="009230C4" w:rsidRDefault="00B65005" w:rsidP="006B1ED4">
      <w:r w:rsidRPr="009230C4">
        <w:t xml:space="preserve"> </w:t>
      </w:r>
    </w:p>
    <w:p w14:paraId="5740880A" w14:textId="407539C7" w:rsidR="00B65005" w:rsidRPr="009230C4" w:rsidRDefault="00B65005" w:rsidP="006B1ED4"/>
    <w:p w14:paraId="0B5F2B47" w14:textId="77777777" w:rsidR="00234B48" w:rsidRPr="009230C4" w:rsidRDefault="00234B48">
      <w:pPr>
        <w:spacing w:line="240" w:lineRule="auto"/>
        <w:ind w:left="0"/>
      </w:pPr>
      <w:r w:rsidRPr="009230C4">
        <w:br w:type="page"/>
      </w:r>
    </w:p>
    <w:p w14:paraId="503FDC0C" w14:textId="14488D52" w:rsidR="00124EA8" w:rsidRPr="009230C4" w:rsidRDefault="00C31CE6" w:rsidP="00124EA8">
      <w:pPr>
        <w:pStyle w:val="Heading1"/>
      </w:pPr>
      <w:r w:rsidRPr="009230C4">
        <w:lastRenderedPageBreak/>
        <w:t xml:space="preserve">How </w:t>
      </w:r>
      <w:r w:rsidR="009C7D4D">
        <w:t>Study Complaints</w:t>
      </w:r>
      <w:r w:rsidRPr="009230C4">
        <w:t xml:space="preserve"> can help you </w:t>
      </w:r>
    </w:p>
    <w:p w14:paraId="3CE99678" w14:textId="04BF6A55" w:rsidR="00124EA8" w:rsidRPr="009230C4" w:rsidRDefault="00124EA8" w:rsidP="00124EA8"/>
    <w:p w14:paraId="683E58D3" w14:textId="322F1ADB" w:rsidR="00124EA8" w:rsidRPr="009230C4" w:rsidRDefault="00206574" w:rsidP="00124EA8">
      <w:r>
        <w:rPr>
          <w:noProof/>
        </w:rPr>
        <w:drawing>
          <wp:anchor distT="0" distB="0" distL="114300" distR="114300" simplePos="0" relativeHeight="251938816" behindDoc="0" locked="0" layoutInCell="1" allowOverlap="1" wp14:anchorId="73FE9D63" wp14:editId="6B304E98">
            <wp:simplePos x="0" y="0"/>
            <wp:positionH relativeFrom="column">
              <wp:posOffset>215900</wp:posOffset>
            </wp:positionH>
            <wp:positionV relativeFrom="paragraph">
              <wp:posOffset>5715</wp:posOffset>
            </wp:positionV>
            <wp:extent cx="1358900" cy="1358900"/>
            <wp:effectExtent l="0" t="0" r="0" b="0"/>
            <wp:wrapNone/>
            <wp:docPr id="1214891247" name="Picture 2" descr="Two men standing next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91247" name="Picture 2" descr="Two men standing next to each other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34255" w14:textId="751E1F0E" w:rsidR="00C31CE6" w:rsidRPr="009230C4" w:rsidRDefault="00C31CE6" w:rsidP="00C31CE6">
      <w:r w:rsidRPr="009230C4">
        <w:t>If you have a</w:t>
      </w:r>
      <w:r w:rsidR="00557926">
        <w:t xml:space="preserve"> problem</w:t>
      </w:r>
      <w:r w:rsidRPr="009230C4">
        <w:t xml:space="preserve"> with your education </w:t>
      </w:r>
      <w:proofErr w:type="gramStart"/>
      <w:r w:rsidRPr="009230C4">
        <w:t>provider</w:t>
      </w:r>
      <w:proofErr w:type="gramEnd"/>
      <w:r w:rsidRPr="009230C4">
        <w:t xml:space="preserve"> we can </w:t>
      </w:r>
      <w:r w:rsidR="008B1FB6" w:rsidRPr="009230C4">
        <w:t>assist</w:t>
      </w:r>
      <w:r w:rsidRPr="009230C4">
        <w:t xml:space="preserve"> you</w:t>
      </w:r>
      <w:r w:rsidR="00393993">
        <w:t xml:space="preserve"> to</w:t>
      </w:r>
      <w:r w:rsidRPr="009230C4">
        <w:t>:</w:t>
      </w:r>
    </w:p>
    <w:p w14:paraId="128E537A" w14:textId="0CB52C37" w:rsidR="0098180B" w:rsidRPr="009230C4" w:rsidRDefault="009C7D4D" w:rsidP="009C7594">
      <w:pPr>
        <w:pStyle w:val="Listtoplevel"/>
      </w:pPr>
      <w:r w:rsidRPr="009230C4">
        <w:drawing>
          <wp:anchor distT="0" distB="0" distL="114300" distR="114300" simplePos="0" relativeHeight="251883520" behindDoc="0" locked="0" layoutInCell="1" allowOverlap="1" wp14:anchorId="4D84459A" wp14:editId="55D7369F">
            <wp:simplePos x="0" y="0"/>
            <wp:positionH relativeFrom="margin">
              <wp:align>left</wp:align>
            </wp:positionH>
            <wp:positionV relativeFrom="paragraph">
              <wp:posOffset>316441</wp:posOffset>
            </wp:positionV>
            <wp:extent cx="1828800" cy="1236405"/>
            <wp:effectExtent l="0" t="0" r="0" b="1905"/>
            <wp:wrapNone/>
            <wp:docPr id="99777706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7706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2C9" w:rsidRPr="009230C4">
        <w:t xml:space="preserve">get </w:t>
      </w:r>
      <w:r w:rsidR="00C31CE6" w:rsidRPr="009230C4">
        <w:t xml:space="preserve">to an agreement </w:t>
      </w:r>
      <w:r w:rsidR="00F66D0C" w:rsidRPr="009230C4">
        <w:t>quickly</w:t>
      </w:r>
      <w:r w:rsidR="00C31CE6" w:rsidRPr="009230C4">
        <w:t xml:space="preserve"> </w:t>
      </w:r>
    </w:p>
    <w:p w14:paraId="771E3D49" w14:textId="09D3F837" w:rsidR="009C7594" w:rsidRPr="009230C4" w:rsidRDefault="009C7D4D" w:rsidP="009C7594">
      <w:pPr>
        <w:pStyle w:val="Listtoplevel"/>
      </w:pPr>
      <w:r w:rsidRPr="009230C4">
        <w:drawing>
          <wp:anchor distT="0" distB="0" distL="114300" distR="114300" simplePos="0" relativeHeight="251882496" behindDoc="0" locked="0" layoutInCell="1" allowOverlap="1" wp14:anchorId="275E4AA4" wp14:editId="352F6804">
            <wp:simplePos x="0" y="0"/>
            <wp:positionH relativeFrom="margin">
              <wp:posOffset>8255</wp:posOffset>
            </wp:positionH>
            <wp:positionV relativeFrom="paragraph">
              <wp:posOffset>1162473</wp:posOffset>
            </wp:positionV>
            <wp:extent cx="1828800" cy="1371600"/>
            <wp:effectExtent l="0" t="0" r="0" b="0"/>
            <wp:wrapNone/>
            <wp:docPr id="102454719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4719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0C4">
        <w:t xml:space="preserve">bring in someone who can support everyone to come to an agreement </w:t>
      </w:r>
    </w:p>
    <w:p w14:paraId="74B7FDAB" w14:textId="7E727C78" w:rsidR="00F66D0C" w:rsidRPr="009230C4" w:rsidRDefault="009C7D4D" w:rsidP="009C7594">
      <w:pPr>
        <w:pStyle w:val="Listtoplevel"/>
      </w:pPr>
      <w:r w:rsidRPr="009230C4">
        <w:t>make a decision if you can not make an agreement togethe</w:t>
      </w:r>
      <w:r>
        <w:t>r</w:t>
      </w:r>
      <w:r w:rsidR="00C872C9" w:rsidRPr="009230C4">
        <w:t xml:space="preserve">. </w:t>
      </w:r>
    </w:p>
    <w:p w14:paraId="6F65FD11" w14:textId="03538B34" w:rsidR="00AA04A3" w:rsidRPr="009230C4" w:rsidRDefault="00AA04A3" w:rsidP="00AA04A3"/>
    <w:p w14:paraId="266398CA" w14:textId="2D781515" w:rsidR="00AA04A3" w:rsidRPr="009230C4" w:rsidRDefault="00AA04A3" w:rsidP="00AA04A3"/>
    <w:p w14:paraId="79252BB6" w14:textId="3240B998" w:rsidR="00BD34B6" w:rsidRPr="009230C4" w:rsidRDefault="0098180B" w:rsidP="0098180B">
      <w:pPr>
        <w:spacing w:line="240" w:lineRule="auto"/>
        <w:ind w:left="0"/>
      </w:pPr>
      <w:r w:rsidRPr="009230C4">
        <w:br w:type="page"/>
      </w:r>
    </w:p>
    <w:p w14:paraId="220ACE65" w14:textId="41C56DD3" w:rsidR="00124EA8" w:rsidRPr="009230C4" w:rsidRDefault="00BE4A7D" w:rsidP="00124EA8">
      <w:pPr>
        <w:pStyle w:val="Heading1"/>
      </w:pPr>
      <w:r w:rsidRPr="009230C4">
        <w:lastRenderedPageBreak/>
        <w:t>How to contact us</w:t>
      </w:r>
    </w:p>
    <w:p w14:paraId="139CB41D" w14:textId="361A5956" w:rsidR="00124EA8" w:rsidRPr="009230C4" w:rsidRDefault="00124EA8" w:rsidP="00124EA8"/>
    <w:p w14:paraId="7DB67195" w14:textId="7557D9CB" w:rsidR="00124EA8" w:rsidRPr="009230C4" w:rsidRDefault="00124EA8" w:rsidP="00BD34B6"/>
    <w:p w14:paraId="3573F4AE" w14:textId="0221C90E" w:rsidR="00274C67" w:rsidRPr="009230C4" w:rsidRDefault="006864A1" w:rsidP="00BD34B6">
      <w:r w:rsidRPr="009230C4">
        <w:rPr>
          <w:noProof/>
        </w:rPr>
        <w:drawing>
          <wp:anchor distT="0" distB="0" distL="114300" distR="114300" simplePos="0" relativeHeight="251885568" behindDoc="0" locked="0" layoutInCell="1" allowOverlap="1" wp14:anchorId="49EF778D" wp14:editId="2EFF585A">
            <wp:simplePos x="0" y="0"/>
            <wp:positionH relativeFrom="page">
              <wp:posOffset>1063537</wp:posOffset>
            </wp:positionH>
            <wp:positionV relativeFrom="paragraph">
              <wp:posOffset>118263</wp:posOffset>
            </wp:positionV>
            <wp:extent cx="1371600" cy="1371600"/>
            <wp:effectExtent l="0" t="0" r="0" b="0"/>
            <wp:wrapNone/>
            <wp:docPr id="89440275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0275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A7D" w:rsidRPr="009230C4">
        <w:t>You can contact us:</w:t>
      </w:r>
    </w:p>
    <w:p w14:paraId="0EE6D073" w14:textId="2FA75AB2" w:rsidR="00BE4A7D" w:rsidRPr="009230C4" w:rsidRDefault="00BE4A7D" w:rsidP="001137A2">
      <w:pPr>
        <w:pStyle w:val="Listtoplevel"/>
      </w:pPr>
      <w:r w:rsidRPr="009230C4">
        <w:t xml:space="preserve">by </w:t>
      </w:r>
      <w:r w:rsidR="00206574">
        <w:t>phone</w:t>
      </w:r>
      <w:r w:rsidRPr="009230C4">
        <w:t>:</w:t>
      </w:r>
      <w:r w:rsidRPr="009230C4">
        <w:br/>
      </w:r>
      <w:r w:rsidRPr="009230C4">
        <w:br/>
      </w:r>
      <w:r w:rsidRPr="00206574">
        <w:rPr>
          <w:b/>
          <w:bCs/>
        </w:rPr>
        <w:t>0800 00 66 75</w:t>
      </w:r>
    </w:p>
    <w:p w14:paraId="02756487" w14:textId="4D87DD75" w:rsidR="00BE4A7D" w:rsidRPr="00206574" w:rsidRDefault="006864A1" w:rsidP="001137A2">
      <w:pPr>
        <w:pStyle w:val="Listtoplevel"/>
        <w:rPr>
          <w:b/>
          <w:bCs/>
        </w:rPr>
      </w:pPr>
      <w:r w:rsidRPr="009230C4">
        <w:drawing>
          <wp:anchor distT="0" distB="0" distL="114300" distR="114300" simplePos="0" relativeHeight="251887616" behindDoc="0" locked="0" layoutInCell="1" allowOverlap="1" wp14:anchorId="0978136D" wp14:editId="412969ED">
            <wp:simplePos x="0" y="0"/>
            <wp:positionH relativeFrom="margin">
              <wp:posOffset>192558</wp:posOffset>
            </wp:positionH>
            <wp:positionV relativeFrom="paragraph">
              <wp:posOffset>16159</wp:posOffset>
            </wp:positionV>
            <wp:extent cx="1371600" cy="1371600"/>
            <wp:effectExtent l="0" t="0" r="0" b="0"/>
            <wp:wrapNone/>
            <wp:docPr id="179414066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40661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375" w:rsidRPr="009230C4">
        <w:t xml:space="preserve">by </w:t>
      </w:r>
      <w:r w:rsidR="00206574">
        <w:t>email</w:t>
      </w:r>
      <w:r w:rsidR="00BE4A7D" w:rsidRPr="009230C4">
        <w:t>:</w:t>
      </w:r>
      <w:r w:rsidR="00BE4A7D" w:rsidRPr="009230C4">
        <w:br/>
      </w:r>
      <w:r w:rsidR="00BE4A7D" w:rsidRPr="009230C4">
        <w:br/>
      </w:r>
      <w:hyperlink r:id="rId56" w:history="1">
        <w:r w:rsidR="00BE4A7D" w:rsidRPr="00206574">
          <w:rPr>
            <w:b/>
            <w:bCs/>
          </w:rPr>
          <w:t>help@studycomplaints.org.nz</w:t>
        </w:r>
      </w:hyperlink>
    </w:p>
    <w:p w14:paraId="27690A31" w14:textId="2DB30AAE" w:rsidR="00BE4A7D" w:rsidRPr="009230C4" w:rsidRDefault="00B14155" w:rsidP="00BE4A7D">
      <w:pPr>
        <w:pStyle w:val="Listtoplevel"/>
      </w:pPr>
      <w:r w:rsidRPr="009230C4">
        <w:drawing>
          <wp:anchor distT="0" distB="0" distL="114300" distR="114300" simplePos="0" relativeHeight="251889664" behindDoc="0" locked="0" layoutInCell="1" allowOverlap="1" wp14:anchorId="645D802B" wp14:editId="57F80C57">
            <wp:simplePos x="0" y="0"/>
            <wp:positionH relativeFrom="column">
              <wp:posOffset>154444</wp:posOffset>
            </wp:positionH>
            <wp:positionV relativeFrom="paragraph">
              <wp:posOffset>309332</wp:posOffset>
            </wp:positionV>
            <wp:extent cx="1371600" cy="1427625"/>
            <wp:effectExtent l="0" t="0" r="0" b="1270"/>
            <wp:wrapNone/>
            <wp:docPr id="35285601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5601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574">
        <w:t>on</w:t>
      </w:r>
      <w:r w:rsidR="00BE4A7D" w:rsidRPr="009230C4">
        <w:t xml:space="preserve"> our website:</w:t>
      </w:r>
      <w:r w:rsidR="00BE4A7D" w:rsidRPr="009230C4">
        <w:br/>
      </w:r>
      <w:r w:rsidR="00BE4A7D" w:rsidRPr="009230C4">
        <w:br/>
      </w:r>
      <w:hyperlink r:id="rId57" w:history="1">
        <w:r w:rsidR="00BE4A7D" w:rsidRPr="00206574">
          <w:rPr>
            <w:b/>
            <w:bCs/>
          </w:rPr>
          <w:t>www.studycomplaints.org.nz</w:t>
        </w:r>
      </w:hyperlink>
      <w:r w:rsidR="00BE4A7D" w:rsidRPr="009230C4">
        <w:t xml:space="preserve"> </w:t>
      </w:r>
    </w:p>
    <w:p w14:paraId="7E3D45CE" w14:textId="38F46CCF" w:rsidR="00BE4A7D" w:rsidRPr="009230C4" w:rsidRDefault="00BE4A7D" w:rsidP="00BE4A7D"/>
    <w:p w14:paraId="50A352B5" w14:textId="77777777" w:rsidR="00BE4A7D" w:rsidRPr="009230C4" w:rsidRDefault="00BE4A7D" w:rsidP="00BE4A7D"/>
    <w:p w14:paraId="7CA32A83" w14:textId="77777777" w:rsidR="00BE4A7D" w:rsidRPr="009230C4" w:rsidRDefault="00BE4A7D" w:rsidP="00BE4A7D"/>
    <w:p w14:paraId="51307DAA" w14:textId="77777777" w:rsidR="00274C67" w:rsidRPr="009230C4" w:rsidRDefault="00274C67" w:rsidP="00BD34B6"/>
    <w:p w14:paraId="35085839" w14:textId="77777777" w:rsidR="000A3C46" w:rsidRPr="009230C4" w:rsidRDefault="000A3C46">
      <w:pPr>
        <w:spacing w:line="240" w:lineRule="auto"/>
        <w:ind w:left="0"/>
      </w:pPr>
      <w:r w:rsidRPr="009230C4">
        <w:br w:type="page"/>
      </w:r>
    </w:p>
    <w:p w14:paraId="22602876" w14:textId="77777777" w:rsidR="00A82CE0" w:rsidRPr="009230C4" w:rsidRDefault="00A82CE0" w:rsidP="00A82CE0">
      <w:r w:rsidRPr="009230C4"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360B521D" wp14:editId="54C6050B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0C4">
        <w:t>If you find it hard to use the phone the New Zealand Relay service is for people who are:</w:t>
      </w:r>
    </w:p>
    <w:p w14:paraId="5DFD035E" w14:textId="321055C4" w:rsidR="00A82CE0" w:rsidRPr="009230C4" w:rsidRDefault="00A82CE0" w:rsidP="00A82CE0"/>
    <w:p w14:paraId="4E771872" w14:textId="09C5B5DD" w:rsidR="00A82CE0" w:rsidRPr="009230C4" w:rsidRDefault="00A82CE0" w:rsidP="00A82CE0">
      <w:pPr>
        <w:numPr>
          <w:ilvl w:val="0"/>
          <w:numId w:val="19"/>
        </w:numPr>
        <w:ind w:left="4253" w:hanging="567"/>
        <w:contextualSpacing/>
        <w:textAlignment w:val="baseline"/>
      </w:pPr>
      <w:r w:rsidRPr="009230C4">
        <w:t>Deaf / hard of hearing</w:t>
      </w:r>
    </w:p>
    <w:p w14:paraId="49F1AB73" w14:textId="27E20CB8" w:rsidR="00A82CE0" w:rsidRPr="009230C4" w:rsidRDefault="00A82CE0" w:rsidP="00A82CE0">
      <w:pPr>
        <w:ind w:left="4253" w:hanging="567"/>
        <w:contextualSpacing/>
      </w:pPr>
    </w:p>
    <w:p w14:paraId="574B330B" w14:textId="37B71B3E" w:rsidR="00A82CE0" w:rsidRPr="009230C4" w:rsidRDefault="00EF3E52" w:rsidP="00A82CE0">
      <w:pPr>
        <w:numPr>
          <w:ilvl w:val="0"/>
          <w:numId w:val="19"/>
        </w:numPr>
        <w:ind w:left="4253" w:hanging="567"/>
        <w:contextualSpacing/>
        <w:textAlignment w:val="baseline"/>
      </w:pPr>
      <w:r w:rsidRPr="009230C4">
        <w:rPr>
          <w:noProof/>
        </w:rPr>
        <w:drawing>
          <wp:anchor distT="0" distB="0" distL="114300" distR="114300" simplePos="0" relativeHeight="251891712" behindDoc="0" locked="0" layoutInCell="1" allowOverlap="1" wp14:anchorId="2C41F220" wp14:editId="4BBC56FB">
            <wp:simplePos x="0" y="0"/>
            <wp:positionH relativeFrom="margin">
              <wp:align>left</wp:align>
            </wp:positionH>
            <wp:positionV relativeFrom="paragraph">
              <wp:posOffset>8382</wp:posOffset>
            </wp:positionV>
            <wp:extent cx="1416050" cy="1160584"/>
            <wp:effectExtent l="0" t="0" r="0" b="1905"/>
            <wp:wrapNone/>
            <wp:docPr id="234" name="Picture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1"/>
                    <a:stretch/>
                  </pic:blipFill>
                  <pic:spPr bwMode="auto">
                    <a:xfrm>
                      <a:off x="0" y="0"/>
                      <a:ext cx="1416050" cy="116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CE0" w:rsidRPr="009230C4">
        <w:t>deafblind</w:t>
      </w:r>
    </w:p>
    <w:p w14:paraId="7AF205C8" w14:textId="730602BB" w:rsidR="00A82CE0" w:rsidRPr="009230C4" w:rsidRDefault="00A82CE0" w:rsidP="00A82CE0">
      <w:pPr>
        <w:ind w:left="4253" w:hanging="567"/>
        <w:contextualSpacing/>
      </w:pPr>
    </w:p>
    <w:p w14:paraId="31D4D33A" w14:textId="77777777" w:rsidR="00A82CE0" w:rsidRPr="009230C4" w:rsidRDefault="00A82CE0" w:rsidP="00A82CE0">
      <w:pPr>
        <w:numPr>
          <w:ilvl w:val="0"/>
          <w:numId w:val="19"/>
        </w:numPr>
        <w:ind w:left="4253" w:hanging="567"/>
        <w:contextualSpacing/>
        <w:textAlignment w:val="baseline"/>
      </w:pPr>
      <w:r w:rsidRPr="009230C4">
        <w:t>speech impaired / find it hard to talk.</w:t>
      </w:r>
    </w:p>
    <w:p w14:paraId="4CB81E6D" w14:textId="0AD4CB6B" w:rsidR="00A82CE0" w:rsidRPr="009230C4" w:rsidRDefault="00A82CE0" w:rsidP="002B7077"/>
    <w:p w14:paraId="4E742AF1" w14:textId="2751CCA8" w:rsidR="00A82CE0" w:rsidRPr="009230C4" w:rsidRDefault="00A82CE0" w:rsidP="002B7077"/>
    <w:p w14:paraId="59A0363E" w14:textId="68D050E6" w:rsidR="00A82CE0" w:rsidRPr="009230C4" w:rsidRDefault="00AE5378" w:rsidP="002B7077">
      <w:r w:rsidRPr="009230C4">
        <w:rPr>
          <w:noProof/>
        </w:rPr>
        <w:drawing>
          <wp:anchor distT="0" distB="0" distL="114300" distR="114300" simplePos="0" relativeHeight="251824128" behindDoc="0" locked="0" layoutInCell="1" allowOverlap="1" wp14:anchorId="11DC1728" wp14:editId="2FF9E89D">
            <wp:simplePos x="0" y="0"/>
            <wp:positionH relativeFrom="margin">
              <wp:posOffset>212513</wp:posOffset>
            </wp:positionH>
            <wp:positionV relativeFrom="paragraph">
              <wp:posOffset>106680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CE0" w:rsidRPr="009230C4">
        <w:t>You can find out more about the</w:t>
      </w:r>
      <w:r w:rsidR="002D5DFA">
        <w:br/>
      </w:r>
      <w:r w:rsidR="00A82CE0" w:rsidRPr="009230C4">
        <w:t>New Zealand Relay service at:</w:t>
      </w:r>
    </w:p>
    <w:p w14:paraId="724DC86E" w14:textId="77777777" w:rsidR="00A82CE0" w:rsidRPr="009230C4" w:rsidRDefault="00A82CE0" w:rsidP="002B7077"/>
    <w:p w14:paraId="2D0F10FC" w14:textId="71479D3C" w:rsidR="00A82CE0" w:rsidRPr="00206574" w:rsidRDefault="00000000" w:rsidP="002B7077">
      <w:pPr>
        <w:rPr>
          <w:b/>
          <w:bCs/>
        </w:rPr>
      </w:pPr>
      <w:hyperlink r:id="rId61" w:history="1">
        <w:r w:rsidR="002B7077" w:rsidRPr="00206574">
          <w:rPr>
            <w:b/>
            <w:bCs/>
          </w:rPr>
          <w:t>www.nzrelay.co.nz</w:t>
        </w:r>
      </w:hyperlink>
    </w:p>
    <w:p w14:paraId="6227415A" w14:textId="77777777" w:rsidR="002B7077" w:rsidRPr="009230C4" w:rsidRDefault="002B7077" w:rsidP="002B7077"/>
    <w:p w14:paraId="24F06A11" w14:textId="4682DC41" w:rsidR="002B7077" w:rsidRPr="009230C4" w:rsidRDefault="002B7077" w:rsidP="002B7077"/>
    <w:p w14:paraId="25488879" w14:textId="77777777" w:rsidR="002B7077" w:rsidRPr="009230C4" w:rsidRDefault="002B7077">
      <w:pPr>
        <w:spacing w:line="240" w:lineRule="auto"/>
        <w:ind w:left="0"/>
      </w:pPr>
      <w:r w:rsidRPr="009230C4">
        <w:br w:type="page"/>
      </w:r>
    </w:p>
    <w:p w14:paraId="220575BF" w14:textId="02BDDCC5" w:rsidR="002B7077" w:rsidRPr="009230C4" w:rsidRDefault="000A3693" w:rsidP="002B7077">
      <w:r w:rsidRPr="009230C4">
        <w:rPr>
          <w:noProof/>
        </w:rPr>
        <w:lastRenderedPageBreak/>
        <w:drawing>
          <wp:anchor distT="0" distB="0" distL="114300" distR="114300" simplePos="0" relativeHeight="251893760" behindDoc="0" locked="0" layoutInCell="1" allowOverlap="1" wp14:anchorId="29EEE183" wp14:editId="593BD3B5">
            <wp:simplePos x="0" y="0"/>
            <wp:positionH relativeFrom="column">
              <wp:posOffset>-206702</wp:posOffset>
            </wp:positionH>
            <wp:positionV relativeFrom="paragraph">
              <wp:posOffset>412524</wp:posOffset>
            </wp:positionV>
            <wp:extent cx="1946787" cy="1367073"/>
            <wp:effectExtent l="0" t="0" r="0" b="5080"/>
            <wp:wrapNone/>
            <wp:docPr id="143983660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3660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87" cy="136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37" w:rsidRPr="009230C4">
        <w:t>We will do our best to:</w:t>
      </w:r>
    </w:p>
    <w:p w14:paraId="21B307FF" w14:textId="7696656C" w:rsidR="00E14537" w:rsidRPr="009230C4" w:rsidRDefault="00E14537" w:rsidP="00E14537">
      <w:pPr>
        <w:pStyle w:val="Listtoplevel"/>
      </w:pPr>
      <w:r w:rsidRPr="009230C4">
        <w:t xml:space="preserve">support you </w:t>
      </w:r>
    </w:p>
    <w:p w14:paraId="0E80EF7A" w14:textId="0367D865" w:rsidR="00E14537" w:rsidRPr="009230C4" w:rsidRDefault="00E14537" w:rsidP="00E14537">
      <w:pPr>
        <w:pStyle w:val="Listtoplevel"/>
      </w:pPr>
      <w:r w:rsidRPr="009230C4">
        <w:t>guide you</w:t>
      </w:r>
    </w:p>
    <w:p w14:paraId="1D5F5E1B" w14:textId="15F18757" w:rsidR="00E14537" w:rsidRPr="009230C4" w:rsidRDefault="000A3693" w:rsidP="00E14537">
      <w:pPr>
        <w:pStyle w:val="Listtoplevel"/>
      </w:pPr>
      <w:r w:rsidRPr="009230C4">
        <w:drawing>
          <wp:anchor distT="0" distB="0" distL="114300" distR="114300" simplePos="0" relativeHeight="251892736" behindDoc="0" locked="0" layoutInCell="1" allowOverlap="1" wp14:anchorId="67408C52" wp14:editId="358DBEEB">
            <wp:simplePos x="0" y="0"/>
            <wp:positionH relativeFrom="column">
              <wp:posOffset>-200831</wp:posOffset>
            </wp:positionH>
            <wp:positionV relativeFrom="paragraph">
              <wp:posOffset>922757</wp:posOffset>
            </wp:positionV>
            <wp:extent cx="1947672" cy="1553404"/>
            <wp:effectExtent l="0" t="0" r="0" b="8890"/>
            <wp:wrapNone/>
            <wp:docPr id="34597474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7474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55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37" w:rsidRPr="009230C4">
        <w:t xml:space="preserve">make everything as easy as possible for everyone. </w:t>
      </w:r>
    </w:p>
    <w:p w14:paraId="06E45E7C" w14:textId="698E5F79" w:rsidR="00E14537" w:rsidRPr="009230C4" w:rsidRDefault="00E14537" w:rsidP="00E14537"/>
    <w:p w14:paraId="2A39FF0D" w14:textId="0F1EBF84" w:rsidR="00E14537" w:rsidRPr="009230C4" w:rsidRDefault="00E14537" w:rsidP="00E14537"/>
    <w:p w14:paraId="22D6EB0F" w14:textId="6BFA58C3" w:rsidR="00E14537" w:rsidRPr="009230C4" w:rsidRDefault="00E14537" w:rsidP="00E14537">
      <w:r w:rsidRPr="009230C4">
        <w:t xml:space="preserve">Please let us know If you need any </w:t>
      </w:r>
      <w:r w:rsidR="00206574">
        <w:t>extra</w:t>
      </w:r>
      <w:r w:rsidRPr="009230C4">
        <w:t xml:space="preserve"> assistance like an interpreter. </w:t>
      </w:r>
    </w:p>
    <w:p w14:paraId="63CD586D" w14:textId="032E918F" w:rsidR="0016548D" w:rsidRPr="009230C4" w:rsidRDefault="0016548D" w:rsidP="00E14537"/>
    <w:p w14:paraId="71EDE867" w14:textId="594D6D13" w:rsidR="00F333E5" w:rsidRPr="009230C4" w:rsidRDefault="00F333E5" w:rsidP="00E14537"/>
    <w:p w14:paraId="0A5E5470" w14:textId="77777777" w:rsidR="00F333E5" w:rsidRPr="009230C4" w:rsidRDefault="00F333E5">
      <w:pPr>
        <w:spacing w:line="240" w:lineRule="auto"/>
        <w:ind w:left="0"/>
      </w:pPr>
      <w:r w:rsidRPr="009230C4">
        <w:br w:type="page"/>
      </w:r>
    </w:p>
    <w:p w14:paraId="73568586" w14:textId="1B7E8042" w:rsidR="00F333E5" w:rsidRPr="009230C4" w:rsidRDefault="00F333E5" w:rsidP="00515108">
      <w:pPr>
        <w:pStyle w:val="Heading1"/>
      </w:pPr>
      <w:r w:rsidRPr="009230C4">
        <w:lastRenderedPageBreak/>
        <w:t xml:space="preserve">More information </w:t>
      </w:r>
    </w:p>
    <w:p w14:paraId="4B21A5B0" w14:textId="77777777" w:rsidR="00F333E5" w:rsidRPr="009230C4" w:rsidRDefault="00F333E5" w:rsidP="00E14537"/>
    <w:p w14:paraId="391EF159" w14:textId="3806A7D5" w:rsidR="00F333E5" w:rsidRPr="009230C4" w:rsidRDefault="009476B4" w:rsidP="00E14537">
      <w:r w:rsidRPr="009230C4">
        <w:rPr>
          <w:noProof/>
        </w:rPr>
        <w:drawing>
          <wp:anchor distT="0" distB="0" distL="114300" distR="114300" simplePos="0" relativeHeight="251895808" behindDoc="0" locked="0" layoutInCell="1" allowOverlap="1" wp14:anchorId="3D2DE7C6" wp14:editId="587B36D9">
            <wp:simplePos x="0" y="0"/>
            <wp:positionH relativeFrom="margin">
              <wp:posOffset>291973</wp:posOffset>
            </wp:positionH>
            <wp:positionV relativeFrom="paragraph">
              <wp:posOffset>276225</wp:posOffset>
            </wp:positionV>
            <wp:extent cx="1371600" cy="1428431"/>
            <wp:effectExtent l="0" t="0" r="0" b="635"/>
            <wp:wrapNone/>
            <wp:docPr id="206157491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7491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3E5F0" w14:textId="703282F3" w:rsidR="00515108" w:rsidRPr="009230C4" w:rsidRDefault="00206574" w:rsidP="00E14537">
      <w:r>
        <w:t>You can find out more about us on</w:t>
      </w:r>
      <w:r w:rsidR="00585918" w:rsidRPr="009230C4">
        <w:t xml:space="preserve"> our website</w:t>
      </w:r>
      <w:r>
        <w:t xml:space="preserve"> at</w:t>
      </w:r>
      <w:r w:rsidR="00585918" w:rsidRPr="009230C4">
        <w:t>:</w:t>
      </w:r>
    </w:p>
    <w:p w14:paraId="7BBA97B9" w14:textId="7D7312A6" w:rsidR="00585918" w:rsidRPr="009230C4" w:rsidRDefault="00585918" w:rsidP="00E14537"/>
    <w:p w14:paraId="452033DF" w14:textId="0CD73B32" w:rsidR="00585918" w:rsidRPr="00206574" w:rsidRDefault="00000000" w:rsidP="00585918">
      <w:pPr>
        <w:rPr>
          <w:b/>
          <w:bCs/>
        </w:rPr>
      </w:pPr>
      <w:hyperlink r:id="rId64" w:history="1">
        <w:r w:rsidR="00585918" w:rsidRPr="00206574">
          <w:rPr>
            <w:b/>
            <w:bCs/>
          </w:rPr>
          <w:t>www.studycomplaints.org.nz</w:t>
        </w:r>
      </w:hyperlink>
      <w:r w:rsidR="00585918" w:rsidRPr="00206574">
        <w:rPr>
          <w:b/>
          <w:bCs/>
        </w:rPr>
        <w:t xml:space="preserve"> </w:t>
      </w:r>
    </w:p>
    <w:p w14:paraId="147C7C55" w14:textId="15BF9AE7" w:rsidR="00585918" w:rsidRPr="009230C4" w:rsidRDefault="00585918" w:rsidP="00585918"/>
    <w:p w14:paraId="3A80E965" w14:textId="429F7825" w:rsidR="00585918" w:rsidRPr="009230C4" w:rsidRDefault="00C5710C" w:rsidP="00585918">
      <w:r w:rsidRPr="009230C4">
        <w:rPr>
          <w:noProof/>
        </w:rPr>
        <w:drawing>
          <wp:anchor distT="0" distB="0" distL="114300" distR="114300" simplePos="0" relativeHeight="251896832" behindDoc="0" locked="0" layoutInCell="1" allowOverlap="1" wp14:anchorId="25FEFF88" wp14:editId="09F403DE">
            <wp:simplePos x="0" y="0"/>
            <wp:positionH relativeFrom="margin">
              <wp:posOffset>27305</wp:posOffset>
            </wp:positionH>
            <wp:positionV relativeFrom="paragraph">
              <wp:posOffset>51689</wp:posOffset>
            </wp:positionV>
            <wp:extent cx="1828800" cy="1828800"/>
            <wp:effectExtent l="0" t="0" r="0" b="0"/>
            <wp:wrapNone/>
            <wp:docPr id="145677536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7536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0C3CC" w14:textId="1A8A035B" w:rsidR="00585918" w:rsidRPr="009230C4" w:rsidRDefault="00585918" w:rsidP="00585918">
      <w:r w:rsidRPr="009230C4">
        <w:t xml:space="preserve">A list of questions we get asked a lot is </w:t>
      </w:r>
      <w:r w:rsidR="004D0443" w:rsidRPr="009230C4">
        <w:t>available</w:t>
      </w:r>
      <w:r w:rsidRPr="009230C4">
        <w:t xml:space="preserve"> </w:t>
      </w:r>
      <w:r w:rsidR="0071085E" w:rsidRPr="009230C4">
        <w:t>at this website</w:t>
      </w:r>
      <w:r w:rsidRPr="009230C4">
        <w:t>:</w:t>
      </w:r>
    </w:p>
    <w:p w14:paraId="127285A7" w14:textId="656082D4" w:rsidR="00585918" w:rsidRPr="009230C4" w:rsidRDefault="00585918" w:rsidP="00585918"/>
    <w:p w14:paraId="10D2BA81" w14:textId="4CC5ACC9" w:rsidR="00585918" w:rsidRPr="00206574" w:rsidRDefault="00206574" w:rsidP="00E14537">
      <w:pPr>
        <w:rPr>
          <w:b/>
          <w:bCs/>
        </w:rPr>
      </w:pPr>
      <w:r w:rsidRPr="00206574">
        <w:rPr>
          <w:b/>
          <w:bCs/>
        </w:rPr>
        <w:t>www.</w:t>
      </w:r>
      <w:hyperlink r:id="rId66" w:history="1">
        <w:r w:rsidR="007B738D" w:rsidRPr="00206574">
          <w:rPr>
            <w:b/>
            <w:bCs/>
          </w:rPr>
          <w:t>shorturl.at/dEIOZ</w:t>
        </w:r>
      </w:hyperlink>
      <w:r w:rsidR="007B738D" w:rsidRPr="00206574">
        <w:rPr>
          <w:b/>
          <w:bCs/>
        </w:rPr>
        <w:t xml:space="preserve"> </w:t>
      </w:r>
    </w:p>
    <w:p w14:paraId="53B8F7A4" w14:textId="11D50903" w:rsidR="00F333E5" w:rsidRPr="009230C4" w:rsidRDefault="00F333E5" w:rsidP="00E14537"/>
    <w:p w14:paraId="6CD48C74" w14:textId="474F9464" w:rsidR="0016548D" w:rsidRPr="009230C4" w:rsidRDefault="00FF7CBB" w:rsidP="00E14537">
      <w:r w:rsidRPr="009230C4">
        <w:rPr>
          <w:noProof/>
        </w:rPr>
        <w:drawing>
          <wp:anchor distT="0" distB="0" distL="114300" distR="114300" simplePos="0" relativeHeight="251897856" behindDoc="0" locked="0" layoutInCell="1" allowOverlap="1" wp14:anchorId="5B3ED77B" wp14:editId="62E229E9">
            <wp:simplePos x="0" y="0"/>
            <wp:positionH relativeFrom="column">
              <wp:posOffset>362162</wp:posOffset>
            </wp:positionH>
            <wp:positionV relativeFrom="paragraph">
              <wp:posOffset>9525</wp:posOffset>
            </wp:positionV>
            <wp:extent cx="1371600" cy="1757424"/>
            <wp:effectExtent l="0" t="0" r="0" b="0"/>
            <wp:wrapNone/>
            <wp:docPr id="1070890954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90954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F4D5C" w14:textId="42F5BE19" w:rsidR="00780DFA" w:rsidRPr="009230C4" w:rsidRDefault="00780DFA" w:rsidP="00E14537">
      <w:r w:rsidRPr="009230C4">
        <w:t xml:space="preserve">This list is not in Easy Read. </w:t>
      </w:r>
    </w:p>
    <w:p w14:paraId="2855FD0A" w14:textId="77777777" w:rsidR="00780DFA" w:rsidRDefault="00780DFA" w:rsidP="00E14537"/>
    <w:p w14:paraId="3F60B589" w14:textId="77777777" w:rsidR="00393993" w:rsidRPr="009230C4" w:rsidRDefault="00393993" w:rsidP="00E14537"/>
    <w:p w14:paraId="7237703D" w14:textId="6A6B8939" w:rsidR="00BD5647" w:rsidRPr="009230C4" w:rsidRDefault="00BD5647" w:rsidP="00393993">
      <w:r w:rsidRPr="009230C4">
        <w:t xml:space="preserve">Information in alternative formats is also available </w:t>
      </w:r>
      <w:r w:rsidR="005674EA" w:rsidRPr="009230C4">
        <w:t>on our website</w:t>
      </w:r>
      <w:r w:rsidR="00206574">
        <w:t xml:space="preserve"> at</w:t>
      </w:r>
      <w:r w:rsidRPr="009230C4">
        <w:t>:</w:t>
      </w:r>
    </w:p>
    <w:p w14:paraId="68ADF94C" w14:textId="3A7C445F" w:rsidR="00BD5647" w:rsidRPr="009230C4" w:rsidRDefault="00393993" w:rsidP="00E14537">
      <w:r w:rsidRPr="009230C4">
        <w:rPr>
          <w:noProof/>
        </w:rPr>
        <w:drawing>
          <wp:anchor distT="0" distB="0" distL="114300" distR="114300" simplePos="0" relativeHeight="251899904" behindDoc="0" locked="0" layoutInCell="1" allowOverlap="1" wp14:anchorId="1901E39F" wp14:editId="7B84416E">
            <wp:simplePos x="0" y="0"/>
            <wp:positionH relativeFrom="margin">
              <wp:posOffset>313690</wp:posOffset>
            </wp:positionH>
            <wp:positionV relativeFrom="paragraph">
              <wp:posOffset>5715</wp:posOffset>
            </wp:positionV>
            <wp:extent cx="1097280" cy="1142744"/>
            <wp:effectExtent l="0" t="0" r="7620" b="635"/>
            <wp:wrapNone/>
            <wp:docPr id="31741992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1992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4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12EB5" w14:textId="51067CEA" w:rsidR="00BD5647" w:rsidRPr="00206574" w:rsidRDefault="00206574" w:rsidP="00E14537">
      <w:pPr>
        <w:rPr>
          <w:b/>
          <w:bCs/>
        </w:rPr>
      </w:pPr>
      <w:r w:rsidRPr="00206574">
        <w:rPr>
          <w:b/>
          <w:bCs/>
        </w:rPr>
        <w:t>www.</w:t>
      </w:r>
      <w:hyperlink r:id="rId68" w:history="1">
        <w:r w:rsidR="00906C7D" w:rsidRPr="00206574">
          <w:rPr>
            <w:b/>
            <w:bCs/>
          </w:rPr>
          <w:t>shorturl.at/jBIKU</w:t>
        </w:r>
      </w:hyperlink>
      <w:r w:rsidR="00906C7D" w:rsidRPr="00206574">
        <w:rPr>
          <w:b/>
          <w:bCs/>
        </w:rPr>
        <w:t xml:space="preserve"> </w:t>
      </w:r>
    </w:p>
    <w:p w14:paraId="333CFA03" w14:textId="6C536D6A" w:rsidR="00780DFA" w:rsidRPr="009230C4" w:rsidRDefault="00780DFA" w:rsidP="00E14537"/>
    <w:p w14:paraId="6832364B" w14:textId="0CE3CC16" w:rsidR="00B62DBF" w:rsidRPr="009230C4" w:rsidRDefault="00B62DBF" w:rsidP="00393993">
      <w:r w:rsidRPr="009230C4">
        <w:t xml:space="preserve"> </w:t>
      </w:r>
    </w:p>
    <w:bookmarkStart w:id="0" w:name="_Hlk53559738"/>
    <w:p w14:paraId="24F1CFC4" w14:textId="19DF2D7F" w:rsidR="00EC5F32" w:rsidRPr="009230C4" w:rsidRDefault="008746F8" w:rsidP="00EC5F32">
      <w:pPr>
        <w:spacing w:after="120"/>
        <w:ind w:left="3402"/>
      </w:pPr>
      <w:r w:rsidRPr="009230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468E9B92" wp14:editId="28A591DA">
                <wp:simplePos x="0" y="0"/>
                <wp:positionH relativeFrom="margin">
                  <wp:posOffset>-344245</wp:posOffset>
                </wp:positionH>
                <wp:positionV relativeFrom="paragraph">
                  <wp:posOffset>-268941</wp:posOffset>
                </wp:positionV>
                <wp:extent cx="6234430" cy="9004150"/>
                <wp:effectExtent l="0" t="0" r="13970" b="2603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041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622F2" id="Rectangle: Rounded Corners 24" o:spid="_x0000_s1026" style="position:absolute;margin-left:-27.1pt;margin-top:-21.2pt;width:490.9pt;height:709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FF0D0F" w:rsidRPr="009230C4">
        <w:rPr>
          <w:noProof/>
        </w:rPr>
        <w:drawing>
          <wp:anchor distT="0" distB="0" distL="114300" distR="114300" simplePos="0" relativeHeight="251828224" behindDoc="0" locked="0" layoutInCell="1" allowOverlap="1" wp14:anchorId="5F75835A" wp14:editId="3A653F58">
            <wp:simplePos x="0" y="0"/>
            <wp:positionH relativeFrom="column">
              <wp:posOffset>-27940</wp:posOffset>
            </wp:positionH>
            <wp:positionV relativeFrom="paragraph">
              <wp:posOffset>-156284</wp:posOffset>
            </wp:positionV>
            <wp:extent cx="1932797" cy="921433"/>
            <wp:effectExtent l="0" t="0" r="0" b="0"/>
            <wp:wrapNone/>
            <wp:docPr id="979073475" name="Picture 979073475" descr="Fair Way logo&#10;&#10;Fair Way written on the left-hand side and kai tau your experts in dispute resolution on the right-hand si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air Way logo&#10;&#10;Fair Way written on the left-hand side and kai tau your experts in dispute resolution on the right-hand side 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797" cy="921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9230C4">
        <w:t xml:space="preserve">This information has been written by </w:t>
      </w:r>
      <w:r w:rsidR="00DE1B9C" w:rsidRPr="009230C4">
        <w:t>Fair</w:t>
      </w:r>
      <w:r w:rsidR="005E06FB">
        <w:t xml:space="preserve"> W</w:t>
      </w:r>
      <w:r w:rsidR="00DE1B9C" w:rsidRPr="009230C4">
        <w:t xml:space="preserve">ay Resolution Limited. </w:t>
      </w:r>
    </w:p>
    <w:p w14:paraId="6BBC4E98" w14:textId="77777777" w:rsidR="00EC5F32" w:rsidRPr="009230C4" w:rsidRDefault="00EC5F32" w:rsidP="00EC5F32">
      <w:pPr>
        <w:spacing w:after="120"/>
        <w:ind w:left="3402"/>
      </w:pPr>
    </w:p>
    <w:p w14:paraId="3220067F" w14:textId="6DBA1F8E" w:rsidR="00EC5F32" w:rsidRPr="009230C4" w:rsidRDefault="00683296" w:rsidP="00EC5F32">
      <w:pPr>
        <w:spacing w:after="120"/>
        <w:ind w:left="3402"/>
      </w:pPr>
      <w:r w:rsidRPr="009230C4">
        <w:rPr>
          <w:noProof/>
        </w:rPr>
        <w:drawing>
          <wp:anchor distT="0" distB="0" distL="114300" distR="114300" simplePos="0" relativeHeight="251808768" behindDoc="0" locked="0" layoutInCell="1" allowOverlap="1" wp14:anchorId="727B46A6" wp14:editId="7190FFCB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9230C4">
        <w:t xml:space="preserve">It has been translated into Easy Read by the Make </w:t>
      </w:r>
      <w:proofErr w:type="gramStart"/>
      <w:r w:rsidR="00EC5F32" w:rsidRPr="009230C4">
        <w:t>it</w:t>
      </w:r>
      <w:proofErr w:type="gramEnd"/>
      <w:r w:rsidR="00EC5F32" w:rsidRPr="009230C4">
        <w:t xml:space="preserve"> Easy Kia Māmā Mai service of People First New Zealand Ngā Tāngata Tuatahi.</w:t>
      </w:r>
    </w:p>
    <w:p w14:paraId="11A5F18F" w14:textId="77777777" w:rsidR="00EC5F32" w:rsidRPr="009230C4" w:rsidRDefault="00683296" w:rsidP="00EC5F32">
      <w:pPr>
        <w:spacing w:after="120"/>
        <w:ind w:left="3402"/>
      </w:pPr>
      <w:r w:rsidRPr="009230C4">
        <w:rPr>
          <w:noProof/>
        </w:rPr>
        <w:drawing>
          <wp:anchor distT="0" distB="0" distL="114300" distR="114300" simplePos="0" relativeHeight="251807744" behindDoc="0" locked="0" layoutInCell="1" allowOverlap="1" wp14:anchorId="33FA013D" wp14:editId="3387889F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0B000" w14:textId="701B818D" w:rsidR="00EC5F32" w:rsidRPr="009230C4" w:rsidRDefault="00EC5F32" w:rsidP="00EC5F32">
      <w:pPr>
        <w:spacing w:after="120"/>
        <w:ind w:left="3402"/>
      </w:pPr>
      <w:r w:rsidRPr="009230C4">
        <w:t>The ideas in this document are not the ideas of People First New Zealand Ngā Tāngata Tuatahi.</w:t>
      </w:r>
    </w:p>
    <w:p w14:paraId="34DCBA8E" w14:textId="6A45E6E5" w:rsidR="00EC5F32" w:rsidRPr="009230C4" w:rsidRDefault="008746F8" w:rsidP="00EC5F32">
      <w:pPr>
        <w:spacing w:after="120"/>
        <w:ind w:left="3402"/>
      </w:pPr>
      <w:r w:rsidRPr="009230C4">
        <w:rPr>
          <w:noProof/>
        </w:rPr>
        <w:drawing>
          <wp:anchor distT="0" distB="0" distL="114300" distR="114300" simplePos="0" relativeHeight="251777024" behindDoc="1" locked="0" layoutInCell="1" allowOverlap="1" wp14:anchorId="52CC4E74" wp14:editId="23D7536A">
            <wp:simplePos x="0" y="0"/>
            <wp:positionH relativeFrom="margin">
              <wp:posOffset>219075</wp:posOffset>
            </wp:positionH>
            <wp:positionV relativeFrom="paragraph">
              <wp:posOffset>106008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DA92A" w14:textId="77777777" w:rsidR="00EC5F32" w:rsidRPr="009230C4" w:rsidRDefault="00EC5F32" w:rsidP="00EC5F32">
      <w:pPr>
        <w:ind w:left="3402"/>
      </w:pPr>
      <w:r w:rsidRPr="009230C4">
        <w:t>Make it Easy uses images from:</w:t>
      </w:r>
    </w:p>
    <w:p w14:paraId="2B923B70" w14:textId="49EE61B7" w:rsidR="00EC5F32" w:rsidRPr="009230C4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9230C4">
        <w:t>Changepeople.org</w:t>
      </w:r>
    </w:p>
    <w:p w14:paraId="07A16423" w14:textId="59278378" w:rsidR="00EC5F32" w:rsidRPr="009230C4" w:rsidRDefault="008746F8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9230C4">
        <w:rPr>
          <w:noProof/>
        </w:rPr>
        <w:drawing>
          <wp:anchor distT="0" distB="0" distL="114300" distR="114300" simplePos="0" relativeHeight="251781120" behindDoc="0" locked="0" layoutInCell="1" allowOverlap="1" wp14:anchorId="7C061AD1" wp14:editId="4D93CE7C">
            <wp:simplePos x="0" y="0"/>
            <wp:positionH relativeFrom="margin">
              <wp:posOffset>32385</wp:posOffset>
            </wp:positionH>
            <wp:positionV relativeFrom="paragraph">
              <wp:posOffset>20955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9230C4">
        <w:t>Photosymbols.com</w:t>
      </w:r>
    </w:p>
    <w:p w14:paraId="5C5848BA" w14:textId="1C914BEA" w:rsidR="00EC5F32" w:rsidRPr="009230C4" w:rsidRDefault="008746F8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9230C4">
        <w:rPr>
          <w:noProof/>
        </w:rPr>
        <w:drawing>
          <wp:anchor distT="0" distB="0" distL="114300" distR="114300" simplePos="0" relativeHeight="251805696" behindDoc="0" locked="0" layoutInCell="1" allowOverlap="1" wp14:anchorId="48F68210" wp14:editId="6D3E397F">
            <wp:simplePos x="0" y="0"/>
            <wp:positionH relativeFrom="column">
              <wp:posOffset>1001395</wp:posOffset>
            </wp:positionH>
            <wp:positionV relativeFrom="paragraph">
              <wp:posOffset>174924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0C4">
        <w:rPr>
          <w:noProof/>
        </w:rPr>
        <w:drawing>
          <wp:anchor distT="0" distB="0" distL="114300" distR="114300" simplePos="0" relativeHeight="251782144" behindDoc="0" locked="0" layoutInCell="1" allowOverlap="1" wp14:anchorId="5711C620" wp14:editId="2F1B8396">
            <wp:simplePos x="0" y="0"/>
            <wp:positionH relativeFrom="column">
              <wp:posOffset>-97155</wp:posOffset>
            </wp:positionH>
            <wp:positionV relativeFrom="paragraph">
              <wp:posOffset>82550</wp:posOffset>
            </wp:positionV>
            <wp:extent cx="954405" cy="1010920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9230C4">
        <w:t>SGC Image Works</w:t>
      </w:r>
    </w:p>
    <w:p w14:paraId="41EAFDE2" w14:textId="2AE2528C" w:rsidR="00EC5F32" w:rsidRPr="009230C4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9230C4">
        <w:t>Huriana Kopeke-Te Aho</w:t>
      </w:r>
    </w:p>
    <w:p w14:paraId="6F1A99AC" w14:textId="100DE863" w:rsidR="00EC5F32" w:rsidRPr="009230C4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9230C4">
        <w:t>T.</w:t>
      </w:r>
      <w:r w:rsidR="003831EB" w:rsidRPr="009230C4">
        <w:t xml:space="preserve"> </w:t>
      </w:r>
      <w:r w:rsidRPr="009230C4">
        <w:t>Wood.</w:t>
      </w:r>
    </w:p>
    <w:p w14:paraId="6A863BC4" w14:textId="77777777" w:rsidR="00E757C5" w:rsidRPr="009230C4" w:rsidRDefault="00EC5F32" w:rsidP="00EC5F32">
      <w:pPr>
        <w:spacing w:after="120"/>
        <w:ind w:left="3402"/>
      </w:pPr>
      <w:r w:rsidRPr="009230C4">
        <w:rPr>
          <w:noProof/>
        </w:rPr>
        <w:drawing>
          <wp:anchor distT="0" distB="0" distL="114300" distR="114300" simplePos="0" relativeHeight="251779072" behindDoc="0" locked="0" layoutInCell="1" allowOverlap="1" wp14:anchorId="761A49A9" wp14:editId="704393B3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0C4">
        <w:br/>
        <w:t>All images used in this Easy Read document are subject to copyright rules and cannot be used without permission.</w:t>
      </w:r>
      <w:bookmarkEnd w:id="0"/>
    </w:p>
    <w:sectPr w:rsidR="00E757C5" w:rsidRPr="009230C4" w:rsidSect="009A2324">
      <w:footerReference w:type="even" r:id="rId76"/>
      <w:footerReference w:type="default" r:id="rId7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293A"/>
        <w:left w:val="single" w:sz="24" w:space="24" w:color="00293A"/>
        <w:bottom w:val="single" w:sz="24" w:space="24" w:color="00293A"/>
        <w:right w:val="single" w:sz="24" w:space="24" w:color="00293A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0A8EB9" w14:textId="77777777" w:rsidR="00163405" w:rsidRPr="00C61FA2" w:rsidRDefault="00163405">
      <w:pPr>
        <w:spacing w:line="240" w:lineRule="auto"/>
      </w:pPr>
      <w:r w:rsidRPr="00C61FA2">
        <w:separator/>
      </w:r>
    </w:p>
  </w:endnote>
  <w:endnote w:type="continuationSeparator" w:id="0">
    <w:p w14:paraId="14A78921" w14:textId="77777777" w:rsidR="00163405" w:rsidRPr="00C61FA2" w:rsidRDefault="00163405">
      <w:pPr>
        <w:spacing w:line="240" w:lineRule="auto"/>
      </w:pPr>
      <w:r w:rsidRPr="00C61FA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1A44ACDA" w14:textId="77777777" w:rsidR="00E757C5" w:rsidRPr="00C61FA2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 w:rsidRPr="00C61FA2">
          <w:rPr>
            <w:rStyle w:val="PageNumber"/>
          </w:rPr>
          <w:fldChar w:fldCharType="begin"/>
        </w:r>
        <w:r w:rsidRPr="00C61FA2">
          <w:rPr>
            <w:rStyle w:val="PageNumber"/>
          </w:rPr>
          <w:instrText xml:space="preserve"> PAGE </w:instrText>
        </w:r>
        <w:r w:rsidRPr="00C61FA2">
          <w:rPr>
            <w:rStyle w:val="PageNumber"/>
          </w:rPr>
          <w:fldChar w:fldCharType="separate"/>
        </w:r>
        <w:r w:rsidR="00315307" w:rsidRPr="00C61FA2">
          <w:rPr>
            <w:rStyle w:val="PageNumber"/>
          </w:rPr>
          <w:t>1</w:t>
        </w:r>
        <w:r w:rsidRPr="00C61FA2">
          <w:rPr>
            <w:rStyle w:val="PageNumber"/>
          </w:rPr>
          <w:fldChar w:fldCharType="end"/>
        </w:r>
      </w:p>
    </w:sdtContent>
  </w:sdt>
  <w:p w14:paraId="57A7E070" w14:textId="77777777" w:rsidR="00E757C5" w:rsidRPr="00C61FA2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2921380" w14:textId="77777777" w:rsidR="00E757C5" w:rsidRPr="00C61FA2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C61FA2">
          <w:rPr>
            <w:rStyle w:val="PageNumber"/>
            <w:sz w:val="28"/>
            <w:szCs w:val="28"/>
          </w:rPr>
          <w:fldChar w:fldCharType="begin"/>
        </w:r>
        <w:r w:rsidRPr="00C61FA2">
          <w:rPr>
            <w:rStyle w:val="PageNumber"/>
            <w:sz w:val="28"/>
            <w:szCs w:val="28"/>
          </w:rPr>
          <w:instrText xml:space="preserve"> PAGE </w:instrText>
        </w:r>
        <w:r w:rsidRPr="00C61FA2">
          <w:rPr>
            <w:rStyle w:val="PageNumber"/>
            <w:sz w:val="28"/>
            <w:szCs w:val="28"/>
          </w:rPr>
          <w:fldChar w:fldCharType="separate"/>
        </w:r>
        <w:r w:rsidRPr="00C61FA2">
          <w:rPr>
            <w:rStyle w:val="PageNumber"/>
            <w:sz w:val="28"/>
            <w:szCs w:val="28"/>
          </w:rPr>
          <w:t>2</w:t>
        </w:r>
        <w:r w:rsidRPr="00C61FA2">
          <w:rPr>
            <w:rStyle w:val="PageNumber"/>
            <w:sz w:val="28"/>
            <w:szCs w:val="28"/>
          </w:rPr>
          <w:fldChar w:fldCharType="end"/>
        </w:r>
      </w:p>
    </w:sdtContent>
  </w:sdt>
  <w:p w14:paraId="79030092" w14:textId="77777777" w:rsidR="00E757C5" w:rsidRPr="00C61FA2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15709" w14:textId="77777777" w:rsidR="00163405" w:rsidRPr="00C61FA2" w:rsidRDefault="00163405">
      <w:pPr>
        <w:spacing w:line="240" w:lineRule="auto"/>
      </w:pPr>
      <w:r w:rsidRPr="00C61FA2">
        <w:separator/>
      </w:r>
    </w:p>
  </w:footnote>
  <w:footnote w:type="continuationSeparator" w:id="0">
    <w:p w14:paraId="64C611D3" w14:textId="77777777" w:rsidR="00163405" w:rsidRPr="00C61FA2" w:rsidRDefault="00163405">
      <w:pPr>
        <w:spacing w:line="240" w:lineRule="auto"/>
      </w:pPr>
      <w:r w:rsidRPr="00C61FA2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6096C"/>
    <w:multiLevelType w:val="hybridMultilevel"/>
    <w:tmpl w:val="4E5EC60A"/>
    <w:lvl w:ilvl="0" w:tplc="0809000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7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9481A"/>
    <w:multiLevelType w:val="hybridMultilevel"/>
    <w:tmpl w:val="AEEACF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20300099"/>
    <w:multiLevelType w:val="hybridMultilevel"/>
    <w:tmpl w:val="2E248DB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40B6AFA"/>
    <w:multiLevelType w:val="multilevel"/>
    <w:tmpl w:val="77545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C90060C"/>
    <w:multiLevelType w:val="hybridMultilevel"/>
    <w:tmpl w:val="65D2BF1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F0A35"/>
    <w:multiLevelType w:val="hybridMultilevel"/>
    <w:tmpl w:val="94FAC21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7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 w15:restartNumberingAfterBreak="0">
    <w:nsid w:val="6C263DBF"/>
    <w:multiLevelType w:val="hybridMultilevel"/>
    <w:tmpl w:val="1590745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C3624"/>
    <w:multiLevelType w:val="hybridMultilevel"/>
    <w:tmpl w:val="9EF2299A"/>
    <w:lvl w:ilvl="0" w:tplc="08090001">
      <w:start w:val="1"/>
      <w:numFmt w:val="bullet"/>
      <w:lvlText w:val=""/>
      <w:lvlJc w:val="left"/>
      <w:pPr>
        <w:ind w:left="44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8" w:hanging="360"/>
      </w:pPr>
      <w:rPr>
        <w:rFonts w:ascii="Wingdings" w:hAnsi="Wingdings" w:hint="default"/>
      </w:rPr>
    </w:lvl>
  </w:abstractNum>
  <w:abstractNum w:abstractNumId="21" w15:restartNumberingAfterBreak="0">
    <w:nsid w:val="72480493"/>
    <w:multiLevelType w:val="hybridMultilevel"/>
    <w:tmpl w:val="3C4CB99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9"/>
  </w:num>
  <w:num w:numId="2" w16cid:durableId="1751925994">
    <w:abstractNumId w:val="2"/>
  </w:num>
  <w:num w:numId="3" w16cid:durableId="930426864">
    <w:abstractNumId w:val="16"/>
  </w:num>
  <w:num w:numId="4" w16cid:durableId="90706847">
    <w:abstractNumId w:val="17"/>
  </w:num>
  <w:num w:numId="5" w16cid:durableId="313334513">
    <w:abstractNumId w:val="10"/>
  </w:num>
  <w:num w:numId="6" w16cid:durableId="2033803924">
    <w:abstractNumId w:val="6"/>
  </w:num>
  <w:num w:numId="7" w16cid:durableId="808132422">
    <w:abstractNumId w:val="4"/>
  </w:num>
  <w:num w:numId="8" w16cid:durableId="1143546541">
    <w:abstractNumId w:val="14"/>
  </w:num>
  <w:num w:numId="9" w16cid:durableId="279923130">
    <w:abstractNumId w:val="1"/>
  </w:num>
  <w:num w:numId="10" w16cid:durableId="1141115467">
    <w:abstractNumId w:val="13"/>
  </w:num>
  <w:num w:numId="11" w16cid:durableId="1254901281">
    <w:abstractNumId w:val="0"/>
  </w:num>
  <w:num w:numId="12" w16cid:durableId="2111922917">
    <w:abstractNumId w:val="19"/>
  </w:num>
  <w:num w:numId="13" w16cid:durableId="686249049">
    <w:abstractNumId w:val="7"/>
  </w:num>
  <w:num w:numId="14" w16cid:durableId="789126138">
    <w:abstractNumId w:val="21"/>
  </w:num>
  <w:num w:numId="15" w16cid:durableId="799420398">
    <w:abstractNumId w:val="20"/>
  </w:num>
  <w:num w:numId="16" w16cid:durableId="1698042445">
    <w:abstractNumId w:val="15"/>
  </w:num>
  <w:num w:numId="17" w16cid:durableId="531379513">
    <w:abstractNumId w:val="3"/>
  </w:num>
  <w:num w:numId="18" w16cid:durableId="1074813821">
    <w:abstractNumId w:val="5"/>
  </w:num>
  <w:num w:numId="19" w16cid:durableId="640429253">
    <w:abstractNumId w:val="11"/>
  </w:num>
  <w:num w:numId="20" w16cid:durableId="367994666">
    <w:abstractNumId w:val="8"/>
  </w:num>
  <w:num w:numId="21" w16cid:durableId="720175745">
    <w:abstractNumId w:val="12"/>
  </w:num>
  <w:num w:numId="22" w16cid:durableId="166169256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85446E"/>
    <w:rsid w:val="000013CC"/>
    <w:rsid w:val="00005DB6"/>
    <w:rsid w:val="000064D2"/>
    <w:rsid w:val="00016BD4"/>
    <w:rsid w:val="000220B9"/>
    <w:rsid w:val="000227B4"/>
    <w:rsid w:val="0003092A"/>
    <w:rsid w:val="00033633"/>
    <w:rsid w:val="000429FF"/>
    <w:rsid w:val="00042DEA"/>
    <w:rsid w:val="0004557B"/>
    <w:rsid w:val="000645C1"/>
    <w:rsid w:val="00076B8B"/>
    <w:rsid w:val="00077250"/>
    <w:rsid w:val="00083BC7"/>
    <w:rsid w:val="00085E05"/>
    <w:rsid w:val="00085FAB"/>
    <w:rsid w:val="0009079F"/>
    <w:rsid w:val="00093093"/>
    <w:rsid w:val="0009531F"/>
    <w:rsid w:val="000A0429"/>
    <w:rsid w:val="000A2B2A"/>
    <w:rsid w:val="000A3693"/>
    <w:rsid w:val="000A36C9"/>
    <w:rsid w:val="000A3C46"/>
    <w:rsid w:val="000B255A"/>
    <w:rsid w:val="000C27A6"/>
    <w:rsid w:val="000C62D6"/>
    <w:rsid w:val="000D1E44"/>
    <w:rsid w:val="000D2B45"/>
    <w:rsid w:val="000E166C"/>
    <w:rsid w:val="000E2519"/>
    <w:rsid w:val="000E2F51"/>
    <w:rsid w:val="000E3447"/>
    <w:rsid w:val="000E3F3F"/>
    <w:rsid w:val="001014DC"/>
    <w:rsid w:val="00105A84"/>
    <w:rsid w:val="00113287"/>
    <w:rsid w:val="001137A2"/>
    <w:rsid w:val="001202F6"/>
    <w:rsid w:val="001207C8"/>
    <w:rsid w:val="00122416"/>
    <w:rsid w:val="00124EA8"/>
    <w:rsid w:val="00124F74"/>
    <w:rsid w:val="0012542F"/>
    <w:rsid w:val="0012660F"/>
    <w:rsid w:val="00142A05"/>
    <w:rsid w:val="00155F6F"/>
    <w:rsid w:val="00163405"/>
    <w:rsid w:val="0016548D"/>
    <w:rsid w:val="001732DB"/>
    <w:rsid w:val="001754F4"/>
    <w:rsid w:val="001B0724"/>
    <w:rsid w:val="001B2084"/>
    <w:rsid w:val="001B4DD5"/>
    <w:rsid w:val="001B570A"/>
    <w:rsid w:val="001C2D82"/>
    <w:rsid w:val="001C2F72"/>
    <w:rsid w:val="001D223E"/>
    <w:rsid w:val="001E3429"/>
    <w:rsid w:val="001F0A9E"/>
    <w:rsid w:val="00201791"/>
    <w:rsid w:val="00204509"/>
    <w:rsid w:val="00206574"/>
    <w:rsid w:val="00206E59"/>
    <w:rsid w:val="00222B2F"/>
    <w:rsid w:val="00224FB4"/>
    <w:rsid w:val="00226F54"/>
    <w:rsid w:val="00231524"/>
    <w:rsid w:val="00234B48"/>
    <w:rsid w:val="002550EF"/>
    <w:rsid w:val="00257D60"/>
    <w:rsid w:val="00261BF8"/>
    <w:rsid w:val="00266B9F"/>
    <w:rsid w:val="00274C67"/>
    <w:rsid w:val="00295EF3"/>
    <w:rsid w:val="002A2EA7"/>
    <w:rsid w:val="002B7077"/>
    <w:rsid w:val="002C447A"/>
    <w:rsid w:val="002D5DFA"/>
    <w:rsid w:val="002E0472"/>
    <w:rsid w:val="002E274A"/>
    <w:rsid w:val="002E2C41"/>
    <w:rsid w:val="002E3E0E"/>
    <w:rsid w:val="002F1C6F"/>
    <w:rsid w:val="002F45AA"/>
    <w:rsid w:val="002F6AF9"/>
    <w:rsid w:val="00301BBC"/>
    <w:rsid w:val="00305251"/>
    <w:rsid w:val="00305A2A"/>
    <w:rsid w:val="0031299E"/>
    <w:rsid w:val="00315307"/>
    <w:rsid w:val="00317736"/>
    <w:rsid w:val="00323EB3"/>
    <w:rsid w:val="00333F92"/>
    <w:rsid w:val="00345375"/>
    <w:rsid w:val="00366009"/>
    <w:rsid w:val="00371C85"/>
    <w:rsid w:val="00373C18"/>
    <w:rsid w:val="003831EB"/>
    <w:rsid w:val="00393993"/>
    <w:rsid w:val="00393F53"/>
    <w:rsid w:val="003A7147"/>
    <w:rsid w:val="003C5018"/>
    <w:rsid w:val="003D0347"/>
    <w:rsid w:val="003E0C85"/>
    <w:rsid w:val="003E4E51"/>
    <w:rsid w:val="003E599E"/>
    <w:rsid w:val="003F07F7"/>
    <w:rsid w:val="003F419B"/>
    <w:rsid w:val="003F5628"/>
    <w:rsid w:val="00400080"/>
    <w:rsid w:val="0041137C"/>
    <w:rsid w:val="00415540"/>
    <w:rsid w:val="004204A3"/>
    <w:rsid w:val="00423B03"/>
    <w:rsid w:val="00440EBA"/>
    <w:rsid w:val="004421A2"/>
    <w:rsid w:val="00443D5E"/>
    <w:rsid w:val="00445DC8"/>
    <w:rsid w:val="0045018C"/>
    <w:rsid w:val="004535B5"/>
    <w:rsid w:val="004567B0"/>
    <w:rsid w:val="004608C8"/>
    <w:rsid w:val="00462120"/>
    <w:rsid w:val="004675DE"/>
    <w:rsid w:val="004773B1"/>
    <w:rsid w:val="00483BEC"/>
    <w:rsid w:val="00491B73"/>
    <w:rsid w:val="00493191"/>
    <w:rsid w:val="0049501B"/>
    <w:rsid w:val="004C2332"/>
    <w:rsid w:val="004D0443"/>
    <w:rsid w:val="004F56C0"/>
    <w:rsid w:val="004F5E0F"/>
    <w:rsid w:val="00503AD5"/>
    <w:rsid w:val="00515108"/>
    <w:rsid w:val="00522E5E"/>
    <w:rsid w:val="005253C0"/>
    <w:rsid w:val="0053282D"/>
    <w:rsid w:val="00534606"/>
    <w:rsid w:val="00541653"/>
    <w:rsid w:val="00542A22"/>
    <w:rsid w:val="00557926"/>
    <w:rsid w:val="00557EBC"/>
    <w:rsid w:val="00561D95"/>
    <w:rsid w:val="005674EA"/>
    <w:rsid w:val="00570380"/>
    <w:rsid w:val="00570A27"/>
    <w:rsid w:val="0057610C"/>
    <w:rsid w:val="005768CB"/>
    <w:rsid w:val="005856A8"/>
    <w:rsid w:val="00585918"/>
    <w:rsid w:val="00586286"/>
    <w:rsid w:val="005921AD"/>
    <w:rsid w:val="005A6D81"/>
    <w:rsid w:val="005B096E"/>
    <w:rsid w:val="005C0DD4"/>
    <w:rsid w:val="005D5811"/>
    <w:rsid w:val="005E009B"/>
    <w:rsid w:val="005E06FB"/>
    <w:rsid w:val="005E0F79"/>
    <w:rsid w:val="005F4C57"/>
    <w:rsid w:val="005F520B"/>
    <w:rsid w:val="005F6A5E"/>
    <w:rsid w:val="0060011B"/>
    <w:rsid w:val="00616BE8"/>
    <w:rsid w:val="00621609"/>
    <w:rsid w:val="00621884"/>
    <w:rsid w:val="00632AA9"/>
    <w:rsid w:val="006364A0"/>
    <w:rsid w:val="00637C93"/>
    <w:rsid w:val="0064667B"/>
    <w:rsid w:val="00652143"/>
    <w:rsid w:val="00652EFE"/>
    <w:rsid w:val="006652AC"/>
    <w:rsid w:val="0067612F"/>
    <w:rsid w:val="00676A8C"/>
    <w:rsid w:val="00677B92"/>
    <w:rsid w:val="00682915"/>
    <w:rsid w:val="00683296"/>
    <w:rsid w:val="006861BA"/>
    <w:rsid w:val="006864A1"/>
    <w:rsid w:val="00693F29"/>
    <w:rsid w:val="006A52A2"/>
    <w:rsid w:val="006B1ED4"/>
    <w:rsid w:val="006B45FC"/>
    <w:rsid w:val="006C5C26"/>
    <w:rsid w:val="006D12ED"/>
    <w:rsid w:val="006D52E5"/>
    <w:rsid w:val="006E0400"/>
    <w:rsid w:val="006E050D"/>
    <w:rsid w:val="006E6D0E"/>
    <w:rsid w:val="006F5A89"/>
    <w:rsid w:val="0070053F"/>
    <w:rsid w:val="00705CA3"/>
    <w:rsid w:val="0071085E"/>
    <w:rsid w:val="00720060"/>
    <w:rsid w:val="00721A67"/>
    <w:rsid w:val="00723C07"/>
    <w:rsid w:val="00730138"/>
    <w:rsid w:val="00736E4E"/>
    <w:rsid w:val="00737234"/>
    <w:rsid w:val="0074152A"/>
    <w:rsid w:val="00746863"/>
    <w:rsid w:val="00750294"/>
    <w:rsid w:val="00760314"/>
    <w:rsid w:val="0076160B"/>
    <w:rsid w:val="00780DFA"/>
    <w:rsid w:val="007829EC"/>
    <w:rsid w:val="00787F61"/>
    <w:rsid w:val="007A4540"/>
    <w:rsid w:val="007A6C6B"/>
    <w:rsid w:val="007B0ACD"/>
    <w:rsid w:val="007B2DD8"/>
    <w:rsid w:val="007B4EE9"/>
    <w:rsid w:val="007B738D"/>
    <w:rsid w:val="007C7764"/>
    <w:rsid w:val="007D308D"/>
    <w:rsid w:val="007D38C4"/>
    <w:rsid w:val="007E6B18"/>
    <w:rsid w:val="007E6EA0"/>
    <w:rsid w:val="007E7233"/>
    <w:rsid w:val="007F0886"/>
    <w:rsid w:val="008016B3"/>
    <w:rsid w:val="0080223F"/>
    <w:rsid w:val="00815421"/>
    <w:rsid w:val="00816B58"/>
    <w:rsid w:val="0082346D"/>
    <w:rsid w:val="00830E32"/>
    <w:rsid w:val="00834A09"/>
    <w:rsid w:val="00840E1C"/>
    <w:rsid w:val="0085446E"/>
    <w:rsid w:val="00856858"/>
    <w:rsid w:val="00860DC8"/>
    <w:rsid w:val="00863D53"/>
    <w:rsid w:val="00865BC9"/>
    <w:rsid w:val="008665D1"/>
    <w:rsid w:val="008746F8"/>
    <w:rsid w:val="008848CB"/>
    <w:rsid w:val="00887F23"/>
    <w:rsid w:val="008A41C8"/>
    <w:rsid w:val="008A43F5"/>
    <w:rsid w:val="008B1FB6"/>
    <w:rsid w:val="008C5B0D"/>
    <w:rsid w:val="008D437D"/>
    <w:rsid w:val="008D43EC"/>
    <w:rsid w:val="008D6BC6"/>
    <w:rsid w:val="00901131"/>
    <w:rsid w:val="00906C7D"/>
    <w:rsid w:val="009140F2"/>
    <w:rsid w:val="009152FC"/>
    <w:rsid w:val="00921D46"/>
    <w:rsid w:val="00921F5F"/>
    <w:rsid w:val="009230C4"/>
    <w:rsid w:val="00925CC2"/>
    <w:rsid w:val="009302CD"/>
    <w:rsid w:val="009411B0"/>
    <w:rsid w:val="0094429A"/>
    <w:rsid w:val="0094516C"/>
    <w:rsid w:val="009476B4"/>
    <w:rsid w:val="009546A2"/>
    <w:rsid w:val="0097366A"/>
    <w:rsid w:val="00973F58"/>
    <w:rsid w:val="009744DE"/>
    <w:rsid w:val="00974E0B"/>
    <w:rsid w:val="0097549E"/>
    <w:rsid w:val="00977EDD"/>
    <w:rsid w:val="0098180B"/>
    <w:rsid w:val="009907DE"/>
    <w:rsid w:val="00990E6B"/>
    <w:rsid w:val="00993348"/>
    <w:rsid w:val="009A0D9F"/>
    <w:rsid w:val="009A0DAE"/>
    <w:rsid w:val="009A2324"/>
    <w:rsid w:val="009A4EDA"/>
    <w:rsid w:val="009B1E81"/>
    <w:rsid w:val="009C01AB"/>
    <w:rsid w:val="009C21CF"/>
    <w:rsid w:val="009C51E2"/>
    <w:rsid w:val="009C7594"/>
    <w:rsid w:val="009C7D4D"/>
    <w:rsid w:val="009D00AB"/>
    <w:rsid w:val="009E6324"/>
    <w:rsid w:val="009F2FC2"/>
    <w:rsid w:val="009F5B2B"/>
    <w:rsid w:val="00A02738"/>
    <w:rsid w:val="00A04E66"/>
    <w:rsid w:val="00A12915"/>
    <w:rsid w:val="00A1608E"/>
    <w:rsid w:val="00A233E0"/>
    <w:rsid w:val="00A24015"/>
    <w:rsid w:val="00A30AAE"/>
    <w:rsid w:val="00A364C2"/>
    <w:rsid w:val="00A37CDF"/>
    <w:rsid w:val="00A452B1"/>
    <w:rsid w:val="00A50A0D"/>
    <w:rsid w:val="00A5190A"/>
    <w:rsid w:val="00A61059"/>
    <w:rsid w:val="00A67353"/>
    <w:rsid w:val="00A67570"/>
    <w:rsid w:val="00A72F79"/>
    <w:rsid w:val="00A8094E"/>
    <w:rsid w:val="00A80FEF"/>
    <w:rsid w:val="00A82CE0"/>
    <w:rsid w:val="00A869C5"/>
    <w:rsid w:val="00A92B74"/>
    <w:rsid w:val="00AA04A3"/>
    <w:rsid w:val="00AB2C42"/>
    <w:rsid w:val="00AB366D"/>
    <w:rsid w:val="00AB4D36"/>
    <w:rsid w:val="00AE0323"/>
    <w:rsid w:val="00AE3642"/>
    <w:rsid w:val="00AE5378"/>
    <w:rsid w:val="00AF0AC3"/>
    <w:rsid w:val="00AF7F65"/>
    <w:rsid w:val="00B016E4"/>
    <w:rsid w:val="00B12210"/>
    <w:rsid w:val="00B14155"/>
    <w:rsid w:val="00B27BF7"/>
    <w:rsid w:val="00B3654E"/>
    <w:rsid w:val="00B50B0B"/>
    <w:rsid w:val="00B541CA"/>
    <w:rsid w:val="00B62DBF"/>
    <w:rsid w:val="00B63FF3"/>
    <w:rsid w:val="00B64E27"/>
    <w:rsid w:val="00B65005"/>
    <w:rsid w:val="00B738E5"/>
    <w:rsid w:val="00B73DCA"/>
    <w:rsid w:val="00B76970"/>
    <w:rsid w:val="00B81A2E"/>
    <w:rsid w:val="00B83E0A"/>
    <w:rsid w:val="00B84090"/>
    <w:rsid w:val="00B84A6D"/>
    <w:rsid w:val="00B871C1"/>
    <w:rsid w:val="00BA089A"/>
    <w:rsid w:val="00BA5983"/>
    <w:rsid w:val="00BA672A"/>
    <w:rsid w:val="00BB0CAC"/>
    <w:rsid w:val="00BB61F8"/>
    <w:rsid w:val="00BB6517"/>
    <w:rsid w:val="00BC7D54"/>
    <w:rsid w:val="00BC7E04"/>
    <w:rsid w:val="00BD34B6"/>
    <w:rsid w:val="00BD5647"/>
    <w:rsid w:val="00BE4A7D"/>
    <w:rsid w:val="00BE54E5"/>
    <w:rsid w:val="00BE7EF0"/>
    <w:rsid w:val="00BF5DDC"/>
    <w:rsid w:val="00C06DA3"/>
    <w:rsid w:val="00C200AE"/>
    <w:rsid w:val="00C31CE6"/>
    <w:rsid w:val="00C41C0C"/>
    <w:rsid w:val="00C4456A"/>
    <w:rsid w:val="00C4483A"/>
    <w:rsid w:val="00C45B00"/>
    <w:rsid w:val="00C5617F"/>
    <w:rsid w:val="00C5710C"/>
    <w:rsid w:val="00C601A7"/>
    <w:rsid w:val="00C61FA2"/>
    <w:rsid w:val="00C65C24"/>
    <w:rsid w:val="00C86E07"/>
    <w:rsid w:val="00C872C9"/>
    <w:rsid w:val="00C876E0"/>
    <w:rsid w:val="00C87EEC"/>
    <w:rsid w:val="00C907B1"/>
    <w:rsid w:val="00C91484"/>
    <w:rsid w:val="00C93987"/>
    <w:rsid w:val="00C976AB"/>
    <w:rsid w:val="00CA1DC6"/>
    <w:rsid w:val="00CA4FD7"/>
    <w:rsid w:val="00CB0A7A"/>
    <w:rsid w:val="00CD0CE7"/>
    <w:rsid w:val="00CD7439"/>
    <w:rsid w:val="00CD75FD"/>
    <w:rsid w:val="00CE1B5E"/>
    <w:rsid w:val="00CE3713"/>
    <w:rsid w:val="00CE6B9C"/>
    <w:rsid w:val="00CF0F0C"/>
    <w:rsid w:val="00CF291E"/>
    <w:rsid w:val="00D26724"/>
    <w:rsid w:val="00D42F8D"/>
    <w:rsid w:val="00D4566A"/>
    <w:rsid w:val="00D46DC9"/>
    <w:rsid w:val="00D47341"/>
    <w:rsid w:val="00D56F3E"/>
    <w:rsid w:val="00D652D9"/>
    <w:rsid w:val="00D67451"/>
    <w:rsid w:val="00D84ED5"/>
    <w:rsid w:val="00D852B6"/>
    <w:rsid w:val="00D92432"/>
    <w:rsid w:val="00D95C4E"/>
    <w:rsid w:val="00DC20B3"/>
    <w:rsid w:val="00DC5D2A"/>
    <w:rsid w:val="00DE0366"/>
    <w:rsid w:val="00DE060F"/>
    <w:rsid w:val="00DE1A8C"/>
    <w:rsid w:val="00DE1B9C"/>
    <w:rsid w:val="00DE6C98"/>
    <w:rsid w:val="00DE7A41"/>
    <w:rsid w:val="00DE7B4E"/>
    <w:rsid w:val="00DF2E18"/>
    <w:rsid w:val="00DF5B08"/>
    <w:rsid w:val="00DF7C1F"/>
    <w:rsid w:val="00E02D5E"/>
    <w:rsid w:val="00E054F4"/>
    <w:rsid w:val="00E143B1"/>
    <w:rsid w:val="00E14537"/>
    <w:rsid w:val="00E17BF8"/>
    <w:rsid w:val="00E2128D"/>
    <w:rsid w:val="00E25EA4"/>
    <w:rsid w:val="00E301CA"/>
    <w:rsid w:val="00E47149"/>
    <w:rsid w:val="00E5062F"/>
    <w:rsid w:val="00E56A37"/>
    <w:rsid w:val="00E70E61"/>
    <w:rsid w:val="00E757C5"/>
    <w:rsid w:val="00E80E54"/>
    <w:rsid w:val="00E86326"/>
    <w:rsid w:val="00E87C32"/>
    <w:rsid w:val="00E91042"/>
    <w:rsid w:val="00EA567F"/>
    <w:rsid w:val="00EA7836"/>
    <w:rsid w:val="00EB7B53"/>
    <w:rsid w:val="00EC5F32"/>
    <w:rsid w:val="00EC7903"/>
    <w:rsid w:val="00ED21DB"/>
    <w:rsid w:val="00ED3521"/>
    <w:rsid w:val="00EE7536"/>
    <w:rsid w:val="00EE7812"/>
    <w:rsid w:val="00EF172A"/>
    <w:rsid w:val="00EF3E52"/>
    <w:rsid w:val="00EF4A04"/>
    <w:rsid w:val="00EF5BBD"/>
    <w:rsid w:val="00F01DD9"/>
    <w:rsid w:val="00F02FC6"/>
    <w:rsid w:val="00F147AC"/>
    <w:rsid w:val="00F20BCC"/>
    <w:rsid w:val="00F238BB"/>
    <w:rsid w:val="00F27EE6"/>
    <w:rsid w:val="00F32DCE"/>
    <w:rsid w:val="00F333E5"/>
    <w:rsid w:val="00F416DD"/>
    <w:rsid w:val="00F63B47"/>
    <w:rsid w:val="00F66D0C"/>
    <w:rsid w:val="00F70D30"/>
    <w:rsid w:val="00F73141"/>
    <w:rsid w:val="00F731A4"/>
    <w:rsid w:val="00F8154A"/>
    <w:rsid w:val="00F823D4"/>
    <w:rsid w:val="00F87859"/>
    <w:rsid w:val="00F9084F"/>
    <w:rsid w:val="00FA20E5"/>
    <w:rsid w:val="00FA4694"/>
    <w:rsid w:val="00FB1A5A"/>
    <w:rsid w:val="00FB29DD"/>
    <w:rsid w:val="00FB7BBD"/>
    <w:rsid w:val="00FC1BD7"/>
    <w:rsid w:val="00FF0D0F"/>
    <w:rsid w:val="00FF70E7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23331B"/>
  <w15:chartTrackingRefBased/>
  <w15:docId w15:val="{DCA97990-51F4-4EE6-8A34-18076C7F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</w:rPr>
  </w:style>
  <w:style w:type="paragraph" w:styleId="Heading1">
    <w:name w:val="heading 1"/>
    <w:next w:val="BodyText"/>
    <w:link w:val="Heading1Char"/>
    <w:uiPriority w:val="1"/>
    <w:qFormat/>
    <w:rsid w:val="00A92B74"/>
    <w:pPr>
      <w:keepNext/>
      <w:keepLines/>
      <w:widowControl w:val="0"/>
      <w:pBdr>
        <w:top w:val="single" w:sz="18" w:space="10" w:color="00293A"/>
        <w:left w:val="single" w:sz="18" w:space="4" w:color="00293A"/>
        <w:bottom w:val="single" w:sz="18" w:space="0" w:color="00293A"/>
        <w:right w:val="single" w:sz="18" w:space="4" w:color="00293A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A92B74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147AC"/>
    <w:pPr>
      <w:tabs>
        <w:tab w:val="center" w:pos="4513"/>
        <w:tab w:val="left" w:pos="7979"/>
      </w:tabs>
      <w:spacing w:after="200"/>
      <w:ind w:left="0"/>
      <w:contextualSpacing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customStyle="1" w:styleId="TitleChar">
    <w:name w:val="Title Char"/>
    <w:basedOn w:val="DefaultParagraphFont"/>
    <w:link w:val="Title"/>
    <w:rsid w:val="00F147A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customStyle="1" w:styleId="ui-provider">
    <w:name w:val="ui-provider"/>
    <w:basedOn w:val="DefaultParagraphFont"/>
    <w:rsid w:val="00B12210"/>
  </w:style>
  <w:style w:type="character" w:styleId="UnresolvedMention">
    <w:name w:val="Unresolved Mention"/>
    <w:basedOn w:val="DefaultParagraphFont"/>
    <w:uiPriority w:val="99"/>
    <w:semiHidden/>
    <w:unhideWhenUsed/>
    <w:rsid w:val="00BE4A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30AA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GB" w:eastAsia="en-GB"/>
    </w:rPr>
  </w:style>
  <w:style w:type="paragraph" w:styleId="Revision">
    <w:name w:val="Revision"/>
    <w:hidden/>
    <w:uiPriority w:val="99"/>
    <w:semiHidden/>
    <w:rsid w:val="00F147AC"/>
    <w:rPr>
      <w:rFonts w:ascii="Arial" w:eastAsiaTheme="minorEastAsia" w:hAnsi="Arial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63" Type="http://schemas.openxmlformats.org/officeDocument/2006/relationships/image" Target="media/image45.jpeg"/><Relationship Id="rId68" Type="http://schemas.openxmlformats.org/officeDocument/2006/relationships/hyperlink" Target="https://shorturl.at/jBIKU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66" Type="http://schemas.openxmlformats.org/officeDocument/2006/relationships/hyperlink" Target="https://shorturl.at/dEIOZ" TargetMode="External"/><Relationship Id="rId74" Type="http://schemas.openxmlformats.org/officeDocument/2006/relationships/image" Target="media/image53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nzrelay.co.nz" TargetMode="External"/><Relationship Id="rId82" Type="http://schemas.openxmlformats.org/officeDocument/2006/relationships/customXml" Target="../customXml/item4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32.png"/><Relationship Id="rId48" Type="http://schemas.openxmlformats.org/officeDocument/2006/relationships/image" Target="media/image34.jpeg"/><Relationship Id="rId56" Type="http://schemas.openxmlformats.org/officeDocument/2006/relationships/hyperlink" Target="mailto:help@studycomplaints.org.nz" TargetMode="External"/><Relationship Id="rId64" Type="http://schemas.openxmlformats.org/officeDocument/2006/relationships/hyperlink" Target="http://www.studycomplaints.org.nz" TargetMode="External"/><Relationship Id="rId69" Type="http://schemas.openxmlformats.org/officeDocument/2006/relationships/image" Target="media/image48.jpeg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1.png"/><Relationship Id="rId80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59" Type="http://schemas.openxmlformats.org/officeDocument/2006/relationships/image" Target="media/image42.png"/><Relationship Id="rId67" Type="http://schemas.openxmlformats.org/officeDocument/2006/relationships/image" Target="media/image47.jpeg"/><Relationship Id="rId20" Type="http://schemas.openxmlformats.org/officeDocument/2006/relationships/image" Target="media/image13.png"/><Relationship Id="rId41" Type="http://schemas.openxmlformats.org/officeDocument/2006/relationships/image" Target="media/image28.jpeg"/><Relationship Id="rId54" Type="http://schemas.openxmlformats.org/officeDocument/2006/relationships/image" Target="media/image39.png"/><Relationship Id="rId62" Type="http://schemas.openxmlformats.org/officeDocument/2006/relationships/image" Target="media/image44.jpe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hyperlink" Target="http://www.studycomplaints.org.nz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0.jpeg"/><Relationship Id="rId52" Type="http://schemas.openxmlformats.org/officeDocument/2006/relationships/image" Target="media/image37.png"/><Relationship Id="rId60" Type="http://schemas.openxmlformats.org/officeDocument/2006/relationships/image" Target="media/image43.jpeg"/><Relationship Id="rId65" Type="http://schemas.openxmlformats.org/officeDocument/2006/relationships/image" Target="media/image46.png"/><Relationship Id="rId73" Type="http://schemas.openxmlformats.org/officeDocument/2006/relationships/image" Target="media/image52.jpeg"/><Relationship Id="rId78" Type="http://schemas.openxmlformats.org/officeDocument/2006/relationships/fontTable" Target="fontTable.xml"/><Relationship Id="rId8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hyperlink" Target="https://shorturl.at/pDW89" TargetMode="External"/><Relationship Id="rId55" Type="http://schemas.openxmlformats.org/officeDocument/2006/relationships/image" Target="media/image40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2" Type="http://schemas.openxmlformats.org/officeDocument/2006/relationships/numbering" Target="numbering.xml"/><Relationship Id="rId29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Hume\Download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6C83252E1CD24698391E006A56C6EE" ma:contentTypeVersion="16" ma:contentTypeDescription="Create a new document." ma:contentTypeScope="" ma:versionID="cb9681885ae9d9f92f560be9c5b8e83d">
  <xsd:schema xmlns:xsd="http://www.w3.org/2001/XMLSchema" xmlns:xs="http://www.w3.org/2001/XMLSchema" xmlns:p="http://schemas.microsoft.com/office/2006/metadata/properties" xmlns:ns2="8ba46d75-f942-4ca0-8f75-f166e8a1fa9a" xmlns:ns3="a8e0e9da-4f40-4c53-866c-1b8223104cad" targetNamespace="http://schemas.microsoft.com/office/2006/metadata/properties" ma:root="true" ma:fieldsID="87e10874ffb868522391b7fde308adeb" ns2:_="" ns3:_="">
    <xsd:import namespace="8ba46d75-f942-4ca0-8f75-f166e8a1fa9a"/>
    <xsd:import namespace="a8e0e9da-4f40-4c53-866c-1b8223104ca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_Flow_SignoffStatu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46d75-f942-4ca0-8f75-f166e8a1fa9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71422a93-4c36-4bbf-9fd8-c0748b328992}" ma:internalName="TaxCatchAll" ma:showField="CatchAllData" ma:web="8ba46d75-f942-4ca0-8f75-f166e8a1f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0e9da-4f40-4c53-866c-1b8223104c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bcbe0f6-c7eb-4097-abe7-2cacfb7ee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580591-AA51-469B-A87B-AE2CED71BE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81A696-EE23-43B2-B9BA-8995B65469A8}"/>
</file>

<file path=customXml/itemProps3.xml><?xml version="1.0" encoding="utf-8"?>
<ds:datastoreItem xmlns:ds="http://schemas.openxmlformats.org/officeDocument/2006/customXml" ds:itemID="{E36A26AB-2C58-42C9-9A1C-06DD6A7A73C3}"/>
</file>

<file path=customXml/itemProps4.xml><?xml version="1.0" encoding="utf-8"?>
<ds:datastoreItem xmlns:ds="http://schemas.openxmlformats.org/officeDocument/2006/customXml" ds:itemID="{7AE464B1-4653-47CD-A382-BDCF0AC48557}"/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2</TotalTime>
  <Pages>18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Kathryn Parrish</cp:lastModifiedBy>
  <cp:revision>2</cp:revision>
  <dcterms:created xsi:type="dcterms:W3CDTF">2024-04-23T23:53:00Z</dcterms:created>
  <dcterms:modified xsi:type="dcterms:W3CDTF">2024-04-23T23:53:00Z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71d4cf8d-f4b0-4c9c-9aa8-6b338835adbe</vt:lpwstr>
  </property>
</Properties>
</file>